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56053C47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</w:t>
          </w:r>
          <w:r w:rsidR="00E01E28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proofErr w:type="spellStart"/>
          <w:r w:rsidR="00E01E28">
            <w:rPr>
              <w:rFonts w:cs="Arial"/>
            </w:rPr>
            <w:t>Eastside</w:t>
          </w:r>
          <w:proofErr w:type="spellEnd"/>
          <w:r w:rsidR="00E01E28">
            <w:rPr>
              <w:rFonts w:cs="Arial"/>
            </w:rPr>
            <w:t xml:space="preserve"> Kriol (</w:t>
          </w:r>
          <w:r w:rsidR="00711222">
            <w:rPr>
              <w:rFonts w:cs="Arial"/>
            </w:rPr>
            <w:t>final</w:t>
          </w:r>
          <w:r w:rsidR="00E01E28">
            <w:rPr>
              <w:rFonts w:cs="Arial"/>
            </w:rPr>
            <w:t>)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D97F30" w:rsidRPr="00313D08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4688F9E8" w:rsidR="00D97F30" w:rsidRPr="00313D08" w:rsidRDefault="001868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val="es-ES"/>
              </w:rPr>
            </w:pPr>
            <w:r w:rsidRPr="00313D08">
              <w:rPr>
                <w:rFonts w:cs="Arial"/>
                <w:color w:val="000000" w:themeColor="text1"/>
                <w:lang w:val="es-ES"/>
              </w:rPr>
              <w:t>Maiti yu bin luginraun ba job en garra bilimap yu skill?</w:t>
            </w:r>
          </w:p>
        </w:tc>
      </w:tr>
      <w:tr w:rsidR="0062752F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62752F" w:rsidRPr="00313D08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  <w:lang w:val="es-ES"/>
              </w:rPr>
            </w:pPr>
          </w:p>
        </w:tc>
        <w:tc>
          <w:tcPr>
            <w:tcW w:w="4947" w:type="dxa"/>
          </w:tcPr>
          <w:p w14:paraId="3C070422" w14:textId="21681CF6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3CE218C1" w:rsidR="0062752F" w:rsidRPr="009B18A2" w:rsidRDefault="001868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Ip </w:t>
            </w:r>
            <w:proofErr w:type="spellStart"/>
            <w:r>
              <w:rPr>
                <w:rFonts w:cs="Arial"/>
                <w:color w:val="000000" w:themeColor="text1"/>
              </w:rPr>
              <w:t>yu</w:t>
            </w:r>
            <w:proofErr w:type="spellEnd"/>
            <w:r>
              <w:rPr>
                <w:rFonts w:cs="Arial"/>
                <w:color w:val="000000" w:themeColor="text1"/>
              </w:rPr>
              <w:t xml:space="preserve"> lib </w:t>
            </w:r>
            <w:proofErr w:type="spellStart"/>
            <w:r>
              <w:rPr>
                <w:rFonts w:cs="Arial"/>
                <w:color w:val="000000" w:themeColor="text1"/>
              </w:rPr>
              <w:t>langa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rimot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komyunidi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jat</w:t>
            </w:r>
            <w:proofErr w:type="spellEnd"/>
            <w:r>
              <w:rPr>
                <w:rFonts w:cs="Arial"/>
                <w:color w:val="000000" w:themeColor="text1"/>
              </w:rPr>
              <w:t xml:space="preserve"> Remote Australia Employment Service – </w:t>
            </w:r>
            <w:proofErr w:type="spellStart"/>
            <w:r w:rsidR="00E13E2B">
              <w:rPr>
                <w:rFonts w:cs="Arial"/>
                <w:color w:val="000000" w:themeColor="text1"/>
              </w:rPr>
              <w:t>k</w:t>
            </w:r>
            <w:r>
              <w:rPr>
                <w:rFonts w:cs="Arial"/>
                <w:color w:val="000000" w:themeColor="text1"/>
              </w:rPr>
              <w:t>ollim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</w:t>
            </w:r>
            <w:r w:rsidR="00D42FE0">
              <w:rPr>
                <w:rFonts w:cs="Arial"/>
                <w:color w:val="000000" w:themeColor="text1"/>
              </w:rPr>
              <w:t xml:space="preserve"> – </w:t>
            </w:r>
            <w:r>
              <w:rPr>
                <w:rFonts w:cs="Arial"/>
                <w:color w:val="000000" w:themeColor="text1"/>
              </w:rPr>
              <w:t xml:space="preserve">gin </w:t>
            </w:r>
            <w:proofErr w:type="spellStart"/>
            <w:r>
              <w:rPr>
                <w:rFonts w:cs="Arial"/>
                <w:color w:val="000000" w:themeColor="text1"/>
              </w:rPr>
              <w:t>sapot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mentoring, skill </w:t>
            </w:r>
            <w:proofErr w:type="spellStart"/>
            <w:r>
              <w:rPr>
                <w:rFonts w:cs="Arial"/>
                <w:color w:val="000000" w:themeColor="text1"/>
              </w:rPr>
              <w:t>en</w:t>
            </w:r>
            <w:proofErr w:type="spellEnd"/>
            <w:r>
              <w:rPr>
                <w:rFonts w:cs="Arial"/>
                <w:color w:val="000000" w:themeColor="text1"/>
              </w:rPr>
              <w:t xml:space="preserve"> training </w:t>
            </w:r>
            <w:proofErr w:type="spellStart"/>
            <w:r>
              <w:rPr>
                <w:rFonts w:cs="Arial"/>
                <w:color w:val="000000" w:themeColor="text1"/>
              </w:rPr>
              <w:t>bla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album </w:t>
            </w:r>
            <w:proofErr w:type="spellStart"/>
            <w:r>
              <w:rPr>
                <w:rFonts w:cs="Arial"/>
                <w:color w:val="000000" w:themeColor="text1"/>
              </w:rPr>
              <w:t>yu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gajim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wek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02BB7154" w:rsidR="00D97F30" w:rsidRPr="009B18A2" w:rsidRDefault="00313D08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 xml:space="preserve"> </w:t>
            </w:r>
          </w:p>
        </w:tc>
        <w:tc>
          <w:tcPr>
            <w:tcW w:w="4947" w:type="dxa"/>
          </w:tcPr>
          <w:p w14:paraId="7B3AC5AC" w14:textId="6DE4010B" w:rsidR="00D97F30" w:rsidRPr="00BB1079" w:rsidRDefault="00187685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2FFD0732" w:rsidR="00D97F30" w:rsidRPr="009B18A2" w:rsidRDefault="00711222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Dijan </w:t>
            </w:r>
            <w:proofErr w:type="spellStart"/>
            <w:r>
              <w:rPr>
                <w:rFonts w:cs="Arial"/>
                <w:color w:val="000000" w:themeColor="text1"/>
              </w:rPr>
              <w:t>Sebis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deigim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oba CDP.</w:t>
            </w:r>
          </w:p>
        </w:tc>
      </w:tr>
      <w:tr w:rsidR="00D97F30" w:rsidRPr="00313D08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04B31BDE" w:rsidR="00D97F30" w:rsidRPr="00313D08" w:rsidRDefault="001868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lang w:val="es-ES"/>
              </w:rPr>
            </w:pPr>
            <w:r w:rsidRPr="00313D08">
              <w:rPr>
                <w:rFonts w:cs="Arial"/>
                <w:color w:val="000000" w:themeColor="text1"/>
                <w:lang w:val="es-ES"/>
              </w:rPr>
              <w:t>Dijan RAES garra bi mobeda en gud bla blakbella en sapot ala jobsika miselp.</w:t>
            </w:r>
          </w:p>
        </w:tc>
      </w:tr>
      <w:tr w:rsidR="00D97F30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D97F30" w:rsidRPr="00313D08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  <w:lang w:val="es-ES"/>
              </w:rPr>
            </w:pPr>
          </w:p>
        </w:tc>
        <w:tc>
          <w:tcPr>
            <w:tcW w:w="4947" w:type="dxa"/>
          </w:tcPr>
          <w:p w14:paraId="550E151A" w14:textId="74816F39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4A4C742E" w:rsidR="00D97F30" w:rsidRPr="009B18A2" w:rsidRDefault="001868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RAES </w:t>
            </w:r>
            <w:r w:rsidR="00E13E2B">
              <w:rPr>
                <w:rFonts w:cs="Arial"/>
                <w:color w:val="000000" w:themeColor="text1"/>
              </w:rPr>
              <w:t>P</w:t>
            </w:r>
            <w:r>
              <w:rPr>
                <w:rFonts w:cs="Arial"/>
                <w:color w:val="000000" w:themeColor="text1"/>
              </w:rPr>
              <w:t xml:space="preserve">rovider will </w:t>
            </w:r>
            <w:proofErr w:type="spellStart"/>
            <w:r>
              <w:rPr>
                <w:rFonts w:cs="Arial"/>
                <w:color w:val="000000" w:themeColor="text1"/>
              </w:rPr>
              <w:t>wek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garra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en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ronwan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komyunidi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meigim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project.</w:t>
            </w:r>
          </w:p>
        </w:tc>
      </w:tr>
      <w:tr w:rsidR="00D97F30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3CFA764C" w:rsidR="00D97F30" w:rsidRPr="009B18A2" w:rsidRDefault="001868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Dey </w:t>
            </w:r>
            <w:proofErr w:type="spellStart"/>
            <w:r>
              <w:rPr>
                <w:rFonts w:cs="Arial"/>
                <w:color w:val="000000" w:themeColor="text1"/>
              </w:rPr>
              <w:t>garra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sapot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 sika </w:t>
            </w:r>
            <w:proofErr w:type="spellStart"/>
            <w:r>
              <w:rPr>
                <w:rFonts w:cs="Arial"/>
                <w:color w:val="000000" w:themeColor="text1"/>
              </w:rPr>
              <w:t>bla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gajim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en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statimap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E13E2B">
              <w:rPr>
                <w:rFonts w:cs="Arial"/>
                <w:color w:val="000000" w:themeColor="text1"/>
              </w:rPr>
              <w:t>nu</w:t>
            </w:r>
            <w:r>
              <w:rPr>
                <w:rFonts w:cs="Arial"/>
                <w:color w:val="000000" w:themeColor="text1"/>
              </w:rPr>
              <w:t>wan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job.</w:t>
            </w:r>
          </w:p>
        </w:tc>
      </w:tr>
      <w:tr w:rsidR="00D97F30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2A2C5693" w:rsidR="00D97F30" w:rsidRPr="009B18A2" w:rsidRDefault="001868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Job sika, </w:t>
            </w:r>
            <w:proofErr w:type="spellStart"/>
            <w:r>
              <w:rPr>
                <w:rFonts w:cs="Arial"/>
                <w:color w:val="000000" w:themeColor="text1"/>
              </w:rPr>
              <w:t>noma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lafta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duim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enijing</w:t>
            </w:r>
            <w:proofErr w:type="spellEnd"/>
            <w:r>
              <w:rPr>
                <w:rFonts w:cs="Arial"/>
                <w:color w:val="000000" w:themeColor="text1"/>
              </w:rPr>
              <w:t xml:space="preserve">; </w:t>
            </w:r>
            <w:proofErr w:type="spellStart"/>
            <w:r>
              <w:rPr>
                <w:rFonts w:cs="Arial"/>
                <w:color w:val="000000" w:themeColor="text1"/>
              </w:rPr>
              <w:t>mo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infomashin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garra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guminap</w:t>
            </w:r>
            <w:proofErr w:type="spellEnd"/>
            <w:r w:rsidR="00313D08">
              <w:rPr>
                <w:rFonts w:cs="Arial"/>
                <w:color w:val="000000" w:themeColor="text1"/>
              </w:rPr>
              <w:t xml:space="preserve"> soon</w:t>
            </w:r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313D08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6344FB0F" w:rsidR="00D97F30" w:rsidRPr="00313D08" w:rsidRDefault="001868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lang w:val="es-ES"/>
              </w:rPr>
            </w:pPr>
            <w:r w:rsidRPr="00313D08">
              <w:rPr>
                <w:rFonts w:cs="Arial"/>
                <w:color w:val="000000" w:themeColor="text1"/>
                <w:lang w:val="es-ES"/>
              </w:rPr>
              <w:t>Yu probida garra meigim job plen, toktokbat garra yu blayu ronwan gol en wanim yu garra duim next.</w:t>
            </w:r>
          </w:p>
        </w:tc>
      </w:tr>
      <w:tr w:rsidR="00D97F30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D97F30" w:rsidRPr="00313D08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  <w:lang w:val="es-ES"/>
              </w:rPr>
            </w:pPr>
          </w:p>
        </w:tc>
        <w:tc>
          <w:tcPr>
            <w:tcW w:w="4947" w:type="dxa"/>
          </w:tcPr>
          <w:p w14:paraId="3F5C4B79" w14:textId="149F235F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1878C1C8" w:rsidR="00D97F30" w:rsidRPr="009B18A2" w:rsidRDefault="001868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Job sika Centrelink payment </w:t>
            </w:r>
            <w:proofErr w:type="spellStart"/>
            <w:r>
              <w:rPr>
                <w:rFonts w:cs="Arial"/>
                <w:color w:val="000000" w:themeColor="text1"/>
              </w:rPr>
              <w:t>garra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stay </w:t>
            </w:r>
            <w:proofErr w:type="spellStart"/>
            <w:r>
              <w:rPr>
                <w:rFonts w:cs="Arial"/>
                <w:color w:val="000000" w:themeColor="text1"/>
              </w:rPr>
              <w:t>seim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anda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RAES.</w:t>
            </w:r>
          </w:p>
        </w:tc>
      </w:tr>
      <w:tr w:rsidR="0062752F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32231F88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BB1079">
              <w:rPr>
                <w:b/>
                <w:bCs/>
              </w:rPr>
              <w:t xml:space="preserve">www dot </w:t>
            </w:r>
            <w:proofErr w:type="spellStart"/>
            <w:r w:rsidRPr="00BB1079">
              <w:rPr>
                <w:b/>
                <w:bCs/>
              </w:rPr>
              <w:t>niaa</w:t>
            </w:r>
            <w:proofErr w:type="spellEnd"/>
            <w:r w:rsidRPr="00BB1079">
              <w:rPr>
                <w:b/>
                <w:bCs/>
              </w:rPr>
              <w:t xml:space="preserve"> dot gov dot au forward slash remote dash services</w:t>
            </w:r>
          </w:p>
        </w:tc>
        <w:tc>
          <w:tcPr>
            <w:tcW w:w="4947" w:type="dxa"/>
          </w:tcPr>
          <w:p w14:paraId="1CF64735" w14:textId="4DDB22C5" w:rsidR="0062752F" w:rsidRPr="00186831" w:rsidRDefault="001868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Bla </w:t>
            </w:r>
            <w:proofErr w:type="spellStart"/>
            <w:r>
              <w:rPr>
                <w:rFonts w:cs="Arial"/>
                <w:color w:val="000000" w:themeColor="text1"/>
              </w:rPr>
              <w:t>faindat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mo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yu</w:t>
            </w:r>
            <w:proofErr w:type="spellEnd"/>
            <w:r>
              <w:rPr>
                <w:rFonts w:cs="Arial"/>
                <w:color w:val="000000" w:themeColor="text1"/>
              </w:rPr>
              <w:t xml:space="preserve"> gin </w:t>
            </w:r>
            <w:proofErr w:type="spellStart"/>
            <w:r>
              <w:rPr>
                <w:rFonts w:cs="Arial"/>
                <w:color w:val="000000" w:themeColor="text1"/>
              </w:rPr>
              <w:t>kollim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b/>
                <w:bCs/>
                <w:color w:val="000000" w:themeColor="text1"/>
              </w:rPr>
              <w:t xml:space="preserve">1800 079 098 </w:t>
            </w:r>
            <w:r>
              <w:rPr>
                <w:rFonts w:cs="Arial"/>
                <w:color w:val="000000" w:themeColor="text1"/>
              </w:rPr>
              <w:t xml:space="preserve">or </w:t>
            </w:r>
            <w:proofErr w:type="spellStart"/>
            <w:r>
              <w:rPr>
                <w:rFonts w:cs="Arial"/>
                <w:color w:val="000000" w:themeColor="text1"/>
              </w:rPr>
              <w:t>bisid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Pr="00186831">
              <w:rPr>
                <w:rFonts w:cs="Arial"/>
                <w:b/>
                <w:bCs/>
                <w:color w:val="000000" w:themeColor="text1"/>
              </w:rPr>
              <w:t xml:space="preserve">www dot </w:t>
            </w:r>
            <w:proofErr w:type="spellStart"/>
            <w:r w:rsidRPr="00186831">
              <w:rPr>
                <w:rFonts w:cs="Arial"/>
                <w:b/>
                <w:bCs/>
                <w:color w:val="000000" w:themeColor="text1"/>
              </w:rPr>
              <w:t>niaa</w:t>
            </w:r>
            <w:proofErr w:type="spellEnd"/>
            <w:r w:rsidRPr="00186831">
              <w:rPr>
                <w:rFonts w:cs="Arial"/>
                <w:b/>
                <w:bCs/>
                <w:color w:val="000000" w:themeColor="text1"/>
              </w:rPr>
              <w:t xml:space="preserve"> dot gov dot au forward slash remote dash 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673E5" w14:textId="77777777" w:rsidR="00A529CE" w:rsidRDefault="00A529CE" w:rsidP="0028773F">
      <w:pPr>
        <w:spacing w:after="0" w:line="240" w:lineRule="auto"/>
      </w:pPr>
      <w:r>
        <w:separator/>
      </w:r>
    </w:p>
    <w:p w14:paraId="40690EBA" w14:textId="77777777" w:rsidR="00A529CE" w:rsidRDefault="00A529CE"/>
  </w:endnote>
  <w:endnote w:type="continuationSeparator" w:id="0">
    <w:p w14:paraId="1A3AE948" w14:textId="77777777" w:rsidR="00A529CE" w:rsidRDefault="00A529CE" w:rsidP="0028773F">
      <w:pPr>
        <w:spacing w:after="0" w:line="240" w:lineRule="auto"/>
      </w:pPr>
      <w:r>
        <w:continuationSeparator/>
      </w:r>
    </w:p>
    <w:p w14:paraId="6114336A" w14:textId="77777777" w:rsidR="00A529CE" w:rsidRDefault="00A529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39FEAF-A6B5-B74A-84D7-0ADF18790ACD}"/>
    <w:embedBold r:id="rId2" w:fontKey="{4DD62BF1-05EE-D44A-B68C-EA580B214E34}"/>
    <w:embedItalic r:id="rId3" w:fontKey="{73907730-74C4-7743-B135-AA7B41AB9A5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3EA32E8-5A10-4446-B919-FE0CD87A5DBA}"/>
    <w:embedBold r:id="rId5" w:fontKey="{BDFA36CF-F534-304E-B19D-70B7AD5C0A7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F4018CCC-79AF-1943-A4EE-B47B40CB1D99}"/>
    <w:embedBold r:id="rId7" w:fontKey="{D3122A90-63C7-4A45-9927-A81A43F7D720}"/>
    <w:embedItalic r:id="rId8" w:fontKey="{62B2C51A-294B-E04F-8A2C-1D587496B9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FD7C490-4BB5-E840-88C2-8A88F8EBF8E1}"/>
    <w:embedBold r:id="rId10" w:fontKey="{173C713F-07A8-5140-9362-A9C7A3E07F80}"/>
    <w:embedItalic r:id="rId11" w:fontKey="{A2C52245-AC3F-114D-8276-57C4FEC8C5B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9C7845EC-10D9-7B4B-8BD0-5355E84A62A2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4AACD" w14:textId="77777777" w:rsidR="005023BF" w:rsidRDefault="005023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34D0E83B" w:rsidR="00B10090" w:rsidRPr="007524D3" w:rsidRDefault="00711222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 xml:space="preserve">Remote Australia Employment Service (RAES) Audio message – </w:t>
              </w:r>
              <w:proofErr w:type="spellStart"/>
              <w:r>
                <w:rPr>
                  <w:rFonts w:cs="Arial"/>
                  <w:sz w:val="22"/>
                  <w:szCs w:val="22"/>
                </w:rPr>
                <w:t>Eastside</w:t>
              </w:r>
              <w:proofErr w:type="spellEnd"/>
              <w:r>
                <w:rPr>
                  <w:rFonts w:cs="Arial"/>
                  <w:sz w:val="22"/>
                  <w:szCs w:val="22"/>
                </w:rPr>
                <w:t xml:space="preserve"> Kriol (final)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7293065F" w:rsidR="007524D3" w:rsidRPr="007524D3" w:rsidRDefault="00711222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 xml:space="preserve">Remote Australia Employment Service (RAES) Audio message – </w:t>
              </w:r>
              <w:proofErr w:type="spellStart"/>
              <w:r>
                <w:rPr>
                  <w:rFonts w:cs="Arial"/>
                  <w:sz w:val="22"/>
                  <w:szCs w:val="22"/>
                </w:rPr>
                <w:t>Eastside</w:t>
              </w:r>
              <w:proofErr w:type="spellEnd"/>
              <w:r>
                <w:rPr>
                  <w:rFonts w:cs="Arial"/>
                  <w:sz w:val="22"/>
                  <w:szCs w:val="22"/>
                </w:rPr>
                <w:t xml:space="preserve"> Kriol (final)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92DDD" w14:textId="77777777" w:rsidR="00A529CE" w:rsidRDefault="00A529CE" w:rsidP="0028773F">
      <w:pPr>
        <w:spacing w:after="0" w:line="240" w:lineRule="auto"/>
      </w:pPr>
      <w:r>
        <w:separator/>
      </w:r>
    </w:p>
    <w:p w14:paraId="3E817CF5" w14:textId="77777777" w:rsidR="00A529CE" w:rsidRDefault="00A529CE"/>
  </w:footnote>
  <w:footnote w:type="continuationSeparator" w:id="0">
    <w:p w14:paraId="0809D90A" w14:textId="77777777" w:rsidR="00A529CE" w:rsidRDefault="00A529CE" w:rsidP="0028773F">
      <w:pPr>
        <w:spacing w:after="0" w:line="240" w:lineRule="auto"/>
      </w:pPr>
      <w:r>
        <w:continuationSeparator/>
      </w:r>
    </w:p>
    <w:p w14:paraId="7CD817D7" w14:textId="77777777" w:rsidR="00A529CE" w:rsidRDefault="00A529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9C004" w14:textId="77777777" w:rsidR="005023BF" w:rsidRDefault="005023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04D93931" w:rsidR="00443BA2" w:rsidRDefault="005023BF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1C73C18E" wp14:editId="28C940AB">
          <wp:simplePos x="0" y="0"/>
          <wp:positionH relativeFrom="column">
            <wp:posOffset>5961184</wp:posOffset>
          </wp:positionH>
          <wp:positionV relativeFrom="paragraph">
            <wp:posOffset>-201295</wp:posOffset>
          </wp:positionV>
          <wp:extent cx="878205" cy="60515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8721C"/>
    <w:rsid w:val="000D0FAB"/>
    <w:rsid w:val="000F5DFA"/>
    <w:rsid w:val="0014528B"/>
    <w:rsid w:val="00156840"/>
    <w:rsid w:val="00186831"/>
    <w:rsid w:val="00187685"/>
    <w:rsid w:val="00187F4E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13D08"/>
    <w:rsid w:val="0033708E"/>
    <w:rsid w:val="00372B9F"/>
    <w:rsid w:val="00381A67"/>
    <w:rsid w:val="003A6C12"/>
    <w:rsid w:val="00443BA2"/>
    <w:rsid w:val="00484038"/>
    <w:rsid w:val="004D1E16"/>
    <w:rsid w:val="004E24FB"/>
    <w:rsid w:val="005023BF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65C6"/>
    <w:rsid w:val="00644B11"/>
    <w:rsid w:val="00653D10"/>
    <w:rsid w:val="00684A0E"/>
    <w:rsid w:val="00711222"/>
    <w:rsid w:val="00711C60"/>
    <w:rsid w:val="00726502"/>
    <w:rsid w:val="00730F10"/>
    <w:rsid w:val="007524D3"/>
    <w:rsid w:val="007957A3"/>
    <w:rsid w:val="007A6468"/>
    <w:rsid w:val="007B5F94"/>
    <w:rsid w:val="007D2DCE"/>
    <w:rsid w:val="007E0A5F"/>
    <w:rsid w:val="007E0DB6"/>
    <w:rsid w:val="00825CF5"/>
    <w:rsid w:val="00836056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4B0A"/>
    <w:rsid w:val="0098775E"/>
    <w:rsid w:val="00993889"/>
    <w:rsid w:val="00995906"/>
    <w:rsid w:val="009B18A2"/>
    <w:rsid w:val="009F70D7"/>
    <w:rsid w:val="00A529CE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97546"/>
    <w:rsid w:val="00BA6382"/>
    <w:rsid w:val="00BE757D"/>
    <w:rsid w:val="00BF0F04"/>
    <w:rsid w:val="00C91CB1"/>
    <w:rsid w:val="00D068DD"/>
    <w:rsid w:val="00D42FE0"/>
    <w:rsid w:val="00D44903"/>
    <w:rsid w:val="00D83D90"/>
    <w:rsid w:val="00D84001"/>
    <w:rsid w:val="00D8530C"/>
    <w:rsid w:val="00D91819"/>
    <w:rsid w:val="00D97F30"/>
    <w:rsid w:val="00DE2ADC"/>
    <w:rsid w:val="00E01E28"/>
    <w:rsid w:val="00E13E2B"/>
    <w:rsid w:val="00EA6BF4"/>
    <w:rsid w:val="00EC4A71"/>
    <w:rsid w:val="00F03E5C"/>
    <w:rsid w:val="00F04C3E"/>
    <w:rsid w:val="00F078F7"/>
    <w:rsid w:val="00F13D59"/>
    <w:rsid w:val="00F87972"/>
    <w:rsid w:val="00FC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187685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0D0FAB"/>
    <w:rsid w:val="000E2F04"/>
    <w:rsid w:val="00187F4E"/>
    <w:rsid w:val="003A6C12"/>
    <w:rsid w:val="003D3E7C"/>
    <w:rsid w:val="005925CD"/>
    <w:rsid w:val="0061490E"/>
    <w:rsid w:val="007957A3"/>
    <w:rsid w:val="00836056"/>
    <w:rsid w:val="00AF0C05"/>
    <w:rsid w:val="00BF0F04"/>
    <w:rsid w:val="00E8476A"/>
    <w:rsid w:val="00FA2C60"/>
    <w:rsid w:val="00FC5DF8"/>
    <w:rsid w:val="00FE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7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Australia Employment Service (RAES) Audio message – Eastside Kriol (finalised)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Eastside Kriol (final)</dc:title>
  <dc:subject/>
  <dc:creator>Thom Kiorgaard</dc:creator>
  <cp:keywords/>
  <dc:description/>
  <cp:lastModifiedBy>Sophie Mor</cp:lastModifiedBy>
  <cp:revision>5</cp:revision>
  <dcterms:created xsi:type="dcterms:W3CDTF">2025-10-12T22:56:00Z</dcterms:created>
  <dcterms:modified xsi:type="dcterms:W3CDTF">2025-10-30T23:52:00Z</dcterms:modified>
</cp:coreProperties>
</file>