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1A24DC83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</w:t>
          </w:r>
          <w:r w:rsidR="006A4DAE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r w:rsidR="006A4DAE">
            <w:rPr>
              <w:rFonts w:cs="Arial"/>
            </w:rPr>
            <w:t>Kunwinjku (final)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6A4DAE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6A4DAE" w:rsidRPr="00BB1079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39D55BC2" w:rsidR="006A4DAE" w:rsidRPr="009B18A2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>Yidjare nangale ngunbidyikarrme bu train yiyime bu job yingalke?</w:t>
            </w:r>
          </w:p>
        </w:tc>
      </w:tr>
      <w:tr w:rsidR="006A4DAE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6A4DAE" w:rsidRPr="00BB1079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3D26CD1B" w:rsidR="006A4DAE" w:rsidRPr="009B18A2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color w:val="000000" w:themeColor="text1"/>
              </w:rPr>
              <w:t xml:space="preserve">Bu yihni kore outstation, </w:t>
            </w:r>
            <w:r>
              <w:rPr>
                <w:color w:val="000000" w:themeColor="text1"/>
              </w:rPr>
              <w:t>w</w:t>
            </w:r>
            <w:r w:rsidRPr="00A94C3F">
              <w:rPr>
                <w:color w:val="000000" w:themeColor="text1"/>
              </w:rPr>
              <w:t>anjh Remote Australia Employment Service – yika RAES nawu kabindingeybun – bedda wanjh ngundibidyikarrme, yiman kayime mentor yika train ngundiyime, bu job yingalke.</w:t>
            </w:r>
          </w:p>
        </w:tc>
      </w:tr>
      <w:tr w:rsidR="006A4DAE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77908BB2" w:rsidR="006A4DAE" w:rsidRPr="00BB1079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0445C1A5" w:rsidR="006A4DAE" w:rsidRPr="009B18A2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>Korroko nawu CDP birridurrkmirri, wanjh bolkkime kabirringeyyo RAES service bedda wanjh kabirridurrkmirri</w:t>
            </w:r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6A4DAE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6A4DAE" w:rsidRPr="00BB1079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03228866" w:rsidR="006A4DAE" w:rsidRPr="009B18A2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>Nahni nawu RAES service bedda kamak, nawu kabirrikarrenahnan dja kabindibebbebidyikarrme bu kabirriyawan job.</w:t>
            </w:r>
          </w:p>
        </w:tc>
      </w:tr>
      <w:tr w:rsidR="006A4DAE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6A4DAE" w:rsidRPr="00BB1079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5ED76008" w:rsidR="006A4DAE" w:rsidRPr="009B18A2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>Nawu RAES kabirridurrkmirri, ngundibidyikarrme bu yidjare ngudda dja community ngudberre ba bu ngurrikarremarnbun project ngalengarre.</w:t>
            </w:r>
          </w:p>
        </w:tc>
      </w:tr>
      <w:tr w:rsidR="006A4DAE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6A4DAE" w:rsidRPr="00BB1079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078C0ED8" w:rsidR="006A4DAE" w:rsidRPr="009B18A2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>Nawu RAES kabirridurrkmirri kabindibidyikarrme nawu kabirriyawan job ba bu kabirringalke dja kabirringimen kore mahni job ngalengarre</w:t>
            </w:r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6A4DAE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6A4DAE" w:rsidRPr="00BB1079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23222938" w:rsidR="006A4DAE" w:rsidRPr="009B18A2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>Nawu kabirriyawan job, minj njale kabirribangmekurduyime, dja larrk, med; kabindidjalwokmadbun, wanjh nawu RAES kabirridurrkmirri kaluk kabindibengdayhke</w:t>
            </w:r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6A4DAE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6A4DAE" w:rsidRPr="00BB1079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70941E62" w:rsidR="006A4DAE" w:rsidRPr="009B18A2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>Bu yidjare, nawu ka</w:t>
            </w:r>
            <w:r>
              <w:rPr>
                <w:rFonts w:cs="Arial"/>
                <w:color w:val="000000" w:themeColor="text1"/>
              </w:rPr>
              <w:t>h</w:t>
            </w:r>
            <w:r w:rsidRPr="00A94C3F">
              <w:rPr>
                <w:rFonts w:cs="Arial"/>
                <w:color w:val="000000" w:themeColor="text1"/>
              </w:rPr>
              <w:t>durrkmirri kore RAES ngunbidyikarrme bu ngunekarremarnbun jobken, dja bu yidjare ngunewokdi bu yiyime njale nawu yidjare yimarnbun bu jobken kaluk yerrikah.</w:t>
            </w:r>
          </w:p>
        </w:tc>
      </w:tr>
      <w:tr w:rsidR="006A4DAE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6A4DAE" w:rsidRPr="00BB1079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450D49E7" w:rsidR="006A4DAE" w:rsidRPr="009B18A2" w:rsidRDefault="006A4DAE" w:rsidP="006A4DAE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color w:val="000000" w:themeColor="text1"/>
              </w:rPr>
              <w:t>Nawu kabirridjare kabirrihyawan mankerrnge job kore RAES, wanjh Cent</w:t>
            </w:r>
            <w:r w:rsidR="0068098C">
              <w:rPr>
                <w:color w:val="000000" w:themeColor="text1"/>
              </w:rPr>
              <w:t>re</w:t>
            </w:r>
            <w:r w:rsidRPr="00A94C3F">
              <w:rPr>
                <w:color w:val="000000" w:themeColor="text1"/>
              </w:rPr>
              <w:t>link payment bedberre minj kaborledme, larrk, kadjaldi karohrok</w:t>
            </w:r>
            <w:r>
              <w:rPr>
                <w:color w:val="000000" w:themeColor="text1"/>
              </w:rPr>
              <w:t>.</w:t>
            </w:r>
          </w:p>
        </w:tc>
      </w:tr>
      <w:tr w:rsidR="006A4DAE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6A4DAE" w:rsidRPr="009B18A2" w:rsidRDefault="006A4DAE" w:rsidP="006A4DAE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32231F88" w:rsidR="006A4DAE" w:rsidRPr="00BB1079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BB1079">
              <w:rPr>
                <w:b/>
                <w:bCs/>
              </w:rPr>
              <w:t>www dot niaa dot gov dot au forward slash remote dash services</w:t>
            </w:r>
          </w:p>
        </w:tc>
        <w:tc>
          <w:tcPr>
            <w:tcW w:w="4947" w:type="dxa"/>
          </w:tcPr>
          <w:p w14:paraId="1CF64735" w14:textId="043447BE" w:rsidR="006A4DAE" w:rsidRPr="009B18A2" w:rsidRDefault="006A4DAE" w:rsidP="006A4DAE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A94C3F">
              <w:rPr>
                <w:rFonts w:cs="Arial"/>
                <w:color w:val="000000" w:themeColor="text1"/>
              </w:rPr>
              <w:t xml:space="preserve">Bu yidjare njalehnjale mak yiborlbme RAES ken wanjh yiwokngimen mahni number: </w:t>
            </w:r>
            <w:r w:rsidRPr="0062752F">
              <w:rPr>
                <w:b/>
                <w:bCs/>
              </w:rPr>
              <w:t>1800 079 098</w:t>
            </w:r>
            <w:r w:rsidRPr="006A4DAE">
              <w:t xml:space="preserve">. </w:t>
            </w:r>
            <w:r>
              <w:t>Y</w:t>
            </w:r>
            <w:r w:rsidRPr="00A94C3F">
              <w:rPr>
                <w:rFonts w:cs="Arial"/>
                <w:color w:val="000000" w:themeColor="text1"/>
              </w:rPr>
              <w:t>ika yire kore mahni website: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Pr="00BB1079">
              <w:rPr>
                <w:b/>
                <w:bCs/>
              </w:rPr>
              <w:t>www dot niaa dot gov dot au forward slash remote dash 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8D1E1" w14:textId="77777777" w:rsidR="002152CC" w:rsidRDefault="002152CC" w:rsidP="0028773F">
      <w:pPr>
        <w:spacing w:after="0" w:line="240" w:lineRule="auto"/>
      </w:pPr>
      <w:r>
        <w:separator/>
      </w:r>
    </w:p>
    <w:p w14:paraId="38886900" w14:textId="77777777" w:rsidR="002152CC" w:rsidRDefault="002152CC"/>
  </w:endnote>
  <w:endnote w:type="continuationSeparator" w:id="0">
    <w:p w14:paraId="43A81291" w14:textId="77777777" w:rsidR="002152CC" w:rsidRDefault="002152CC" w:rsidP="0028773F">
      <w:pPr>
        <w:spacing w:after="0" w:line="240" w:lineRule="auto"/>
      </w:pPr>
      <w:r>
        <w:continuationSeparator/>
      </w:r>
    </w:p>
    <w:p w14:paraId="21DD1A19" w14:textId="77777777" w:rsidR="002152CC" w:rsidRDefault="002152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1B9B4E-5DE2-754A-8B91-09E2CAD5AB66}"/>
    <w:embedBold r:id="rId2" w:fontKey="{263FD8C2-AC61-AE49-9C31-B60D4D01310F}"/>
    <w:embedItalic r:id="rId3" w:fontKey="{ED735A95-B725-774E-B690-1266779FEE2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451211E-1841-6941-8955-1653C68F2976}"/>
    <w:embedBold r:id="rId5" w:fontKey="{99938A06-DDCA-2241-A29D-529DFAC083C0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5DB9361B-5D31-5C45-96C5-4DC275FCDB27}"/>
    <w:embedBold r:id="rId7" w:fontKey="{D040EA8D-F6BD-5845-9239-1BE60DB48CAB}"/>
    <w:embedItalic r:id="rId8" w:fontKey="{4AC83DBB-4889-C140-AA3D-DED8BE4792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4056EA8-43E9-B047-9084-B47BDEE23657}"/>
    <w:embedBold r:id="rId10" w:fontKey="{80292EC0-ABB2-AC4E-A4F3-FE58B95AF042}"/>
    <w:embedItalic r:id="rId11" w:fontKey="{835C26B7-2D03-4546-AFE8-C4C478B7AC2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BFB0B672-6407-FC46-B610-998AFD4C0741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00B2D" w14:textId="77777777" w:rsidR="00DB04AC" w:rsidRDefault="00DB0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234A808A" w:rsidR="00B10090" w:rsidRPr="007524D3" w:rsidRDefault="006A4DAE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Kunwinjku (final)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24C50003" w:rsidR="007524D3" w:rsidRPr="007524D3" w:rsidRDefault="006A4DAE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Kunwinjku (final)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D2300" w14:textId="77777777" w:rsidR="002152CC" w:rsidRDefault="002152CC" w:rsidP="0028773F">
      <w:pPr>
        <w:spacing w:after="0" w:line="240" w:lineRule="auto"/>
      </w:pPr>
      <w:r>
        <w:separator/>
      </w:r>
    </w:p>
    <w:p w14:paraId="2EA47A5D" w14:textId="77777777" w:rsidR="002152CC" w:rsidRDefault="002152CC"/>
  </w:footnote>
  <w:footnote w:type="continuationSeparator" w:id="0">
    <w:p w14:paraId="7CDDE97B" w14:textId="77777777" w:rsidR="002152CC" w:rsidRDefault="002152CC" w:rsidP="0028773F">
      <w:pPr>
        <w:spacing w:after="0" w:line="240" w:lineRule="auto"/>
      </w:pPr>
      <w:r>
        <w:continuationSeparator/>
      </w:r>
    </w:p>
    <w:p w14:paraId="68530B0B" w14:textId="77777777" w:rsidR="002152CC" w:rsidRDefault="002152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4F7F9" w14:textId="77777777" w:rsidR="00DB04AC" w:rsidRDefault="00DB04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497F5C24" w:rsidR="00443BA2" w:rsidRDefault="00DB04AC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35FEA958" wp14:editId="4ED93079">
          <wp:simplePos x="0" y="0"/>
          <wp:positionH relativeFrom="column">
            <wp:posOffset>5758961</wp:posOffset>
          </wp:positionH>
          <wp:positionV relativeFrom="paragraph">
            <wp:posOffset>-201295</wp:posOffset>
          </wp:positionV>
          <wp:extent cx="878205" cy="60515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A25AF"/>
    <w:rsid w:val="000F5DFA"/>
    <w:rsid w:val="001244B2"/>
    <w:rsid w:val="00156840"/>
    <w:rsid w:val="00187F4E"/>
    <w:rsid w:val="001B5B6F"/>
    <w:rsid w:val="00212210"/>
    <w:rsid w:val="002152CC"/>
    <w:rsid w:val="002229F8"/>
    <w:rsid w:val="00237958"/>
    <w:rsid w:val="00247A62"/>
    <w:rsid w:val="00257121"/>
    <w:rsid w:val="00263AF6"/>
    <w:rsid w:val="0028773F"/>
    <w:rsid w:val="002C53C4"/>
    <w:rsid w:val="002E475E"/>
    <w:rsid w:val="0033708E"/>
    <w:rsid w:val="00372B9F"/>
    <w:rsid w:val="00443BA2"/>
    <w:rsid w:val="004D1E16"/>
    <w:rsid w:val="004E24FB"/>
    <w:rsid w:val="004F583E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65C6"/>
    <w:rsid w:val="00644B11"/>
    <w:rsid w:val="0068098C"/>
    <w:rsid w:val="00684A0E"/>
    <w:rsid w:val="006A4DAE"/>
    <w:rsid w:val="006C5630"/>
    <w:rsid w:val="00711C60"/>
    <w:rsid w:val="00726502"/>
    <w:rsid w:val="00730F10"/>
    <w:rsid w:val="007524D3"/>
    <w:rsid w:val="007957A3"/>
    <w:rsid w:val="007A6468"/>
    <w:rsid w:val="007B5F94"/>
    <w:rsid w:val="007D2DCE"/>
    <w:rsid w:val="007E0A5F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4B0A"/>
    <w:rsid w:val="0098775E"/>
    <w:rsid w:val="00993889"/>
    <w:rsid w:val="00995906"/>
    <w:rsid w:val="009B18A2"/>
    <w:rsid w:val="009F70D7"/>
    <w:rsid w:val="00A13C16"/>
    <w:rsid w:val="00A84A55"/>
    <w:rsid w:val="00B01314"/>
    <w:rsid w:val="00B05C00"/>
    <w:rsid w:val="00B076A2"/>
    <w:rsid w:val="00B10090"/>
    <w:rsid w:val="00B15CD0"/>
    <w:rsid w:val="00B21E04"/>
    <w:rsid w:val="00B257F0"/>
    <w:rsid w:val="00B40F88"/>
    <w:rsid w:val="00B673EF"/>
    <w:rsid w:val="00B75ADF"/>
    <w:rsid w:val="00BA6382"/>
    <w:rsid w:val="00BE757D"/>
    <w:rsid w:val="00C91CB1"/>
    <w:rsid w:val="00CC72E9"/>
    <w:rsid w:val="00D068DD"/>
    <w:rsid w:val="00D44903"/>
    <w:rsid w:val="00D83D90"/>
    <w:rsid w:val="00D84001"/>
    <w:rsid w:val="00D8530C"/>
    <w:rsid w:val="00D91819"/>
    <w:rsid w:val="00D97F30"/>
    <w:rsid w:val="00DB04AC"/>
    <w:rsid w:val="00DE2ADC"/>
    <w:rsid w:val="00EA6BF4"/>
    <w:rsid w:val="00EC4A71"/>
    <w:rsid w:val="00F03E5C"/>
    <w:rsid w:val="00F04C3E"/>
    <w:rsid w:val="00F078F7"/>
    <w:rsid w:val="00F13D59"/>
    <w:rsid w:val="00F41AD3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0A25AF"/>
    <w:rsid w:val="00187F4E"/>
    <w:rsid w:val="003517AB"/>
    <w:rsid w:val="003C2846"/>
    <w:rsid w:val="003D3E7C"/>
    <w:rsid w:val="004F583E"/>
    <w:rsid w:val="006C5630"/>
    <w:rsid w:val="007957A3"/>
    <w:rsid w:val="00896F18"/>
    <w:rsid w:val="008F2BA0"/>
    <w:rsid w:val="00960D17"/>
    <w:rsid w:val="00B076A2"/>
    <w:rsid w:val="00E8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22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Kunwinjku (final)</dc:title>
  <dc:subject/>
  <dc:creator>Thom Kiorgaard</dc:creator>
  <cp:keywords/>
  <dc:description/>
  <cp:lastModifiedBy>Sophie Mor</cp:lastModifiedBy>
  <cp:revision>7</cp:revision>
  <dcterms:created xsi:type="dcterms:W3CDTF">2025-10-01T06:07:00Z</dcterms:created>
  <dcterms:modified xsi:type="dcterms:W3CDTF">2025-10-30T23:47:00Z</dcterms:modified>
</cp:coreProperties>
</file>