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A4042" w14:textId="746B6B6C" w:rsidR="00B10090" w:rsidRPr="009B18A2" w:rsidRDefault="00000000" w:rsidP="002229F8">
      <w:pPr>
        <w:rPr>
          <w:rFonts w:cs="Arial"/>
        </w:rPr>
      </w:pPr>
      <w:sdt>
        <w:sdtPr>
          <w:rPr>
            <w:rFonts w:cs="Arial"/>
          </w:rPr>
          <w:alias w:val="Title"/>
          <w:tag w:val=""/>
          <w:id w:val="431249955"/>
          <w:placeholder>
            <w:docPart w:val="E88D76A759BF4A7ABD0C4651AF3CBB3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D97F30" w:rsidRPr="00D97F30">
            <w:rPr>
              <w:rFonts w:cs="Arial"/>
            </w:rPr>
            <w:t>Remote Australia Employment Service (RAES) Audio message</w:t>
          </w:r>
          <w:r w:rsidR="00D97F30">
            <w:rPr>
              <w:rFonts w:cs="Arial"/>
            </w:rPr>
            <w:t xml:space="preserve"> </w:t>
          </w:r>
          <w:r w:rsidR="0050620E">
            <w:rPr>
              <w:rFonts w:cs="Arial"/>
            </w:rPr>
            <w:t>–</w:t>
          </w:r>
          <w:r w:rsidR="00D97F30">
            <w:rPr>
              <w:rFonts w:cs="Arial"/>
            </w:rPr>
            <w:t xml:space="preserve"> </w:t>
          </w:r>
          <w:r w:rsidR="0050620E">
            <w:rPr>
              <w:rFonts w:cs="Arial"/>
            </w:rPr>
            <w:t>Warlpiri (</w:t>
          </w:r>
          <w:r w:rsidR="004E5954">
            <w:rPr>
              <w:rFonts w:cs="Arial"/>
            </w:rPr>
            <w:t>final</w:t>
          </w:r>
          <w:r w:rsidR="0050620E">
            <w:rPr>
              <w:rFonts w:cs="Arial"/>
            </w:rPr>
            <w:t>)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45644CFF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C01126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265EAB3C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18DBDAC4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AD58E3" w:rsidRPr="009B18A2" w14:paraId="735BA0BD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8B71C46" w14:textId="77777777" w:rsidR="00AD58E3" w:rsidRPr="009B18A2" w:rsidRDefault="00AD58E3" w:rsidP="00AD58E3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3C45230" w14:textId="1D325F02" w:rsidR="00AD58E3" w:rsidRPr="00BB1079" w:rsidRDefault="00AD58E3" w:rsidP="00AD58E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B1079">
              <w:t>Are you looking for a job but need help to build your skills?</w:t>
            </w:r>
          </w:p>
        </w:tc>
        <w:tc>
          <w:tcPr>
            <w:tcW w:w="4947" w:type="dxa"/>
          </w:tcPr>
          <w:p w14:paraId="4D91F472" w14:textId="5F6A19FF" w:rsidR="00AD58E3" w:rsidRPr="009B18A2" w:rsidRDefault="00AD58E3" w:rsidP="00AD58E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2B5401">
              <w:t xml:space="preserve">Marda </w:t>
            </w:r>
            <w:proofErr w:type="spellStart"/>
            <w:r w:rsidRPr="002B5401">
              <w:t>kanpala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warrki</w:t>
            </w:r>
            <w:proofErr w:type="spellEnd"/>
            <w:r w:rsidRPr="002B5401">
              <w:t xml:space="preserve">-ki </w:t>
            </w:r>
            <w:proofErr w:type="spellStart"/>
            <w:r w:rsidRPr="002B5401">
              <w:t>warrirni</w:t>
            </w:r>
            <w:proofErr w:type="spellEnd"/>
            <w:r w:rsidRPr="002B5401">
              <w:t xml:space="preserve">, </w:t>
            </w:r>
            <w:proofErr w:type="spellStart"/>
            <w:r w:rsidRPr="002B5401">
              <w:t>warrki-karraku</w:t>
            </w:r>
            <w:proofErr w:type="spellEnd"/>
            <w:r w:rsidRPr="002B5401">
              <w:t xml:space="preserve"> help </w:t>
            </w:r>
            <w:proofErr w:type="spellStart"/>
            <w:r w:rsidRPr="002B5401">
              <w:t>palka</w:t>
            </w:r>
            <w:proofErr w:type="spellEnd"/>
            <w:r w:rsidRPr="002B5401">
              <w:t xml:space="preserve">, </w:t>
            </w:r>
            <w:proofErr w:type="spellStart"/>
            <w:r w:rsidRPr="002B5401">
              <w:t>jungarni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maninjaku</w:t>
            </w:r>
            <w:proofErr w:type="spellEnd"/>
            <w:r w:rsidRPr="002B5401">
              <w:t>.</w:t>
            </w:r>
          </w:p>
        </w:tc>
      </w:tr>
      <w:tr w:rsidR="00AD58E3" w:rsidRPr="009B18A2" w14:paraId="66F82C17" w14:textId="77777777" w:rsidTr="009C64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F4AFBE" w14:textId="77777777" w:rsidR="00AD58E3" w:rsidRPr="009B18A2" w:rsidRDefault="00AD58E3" w:rsidP="00AD58E3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C070422" w14:textId="21681CF6" w:rsidR="00AD58E3" w:rsidRPr="00BB1079" w:rsidRDefault="00AD58E3" w:rsidP="00AD58E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If you live in a remote community, the Remote Australia Employment Service – known as</w:t>
            </w:r>
            <w:r>
              <w:t xml:space="preserve"> </w:t>
            </w:r>
            <w:r w:rsidRPr="00BB1079">
              <w:t>RAES – can support you with mentoring, skills and training to help you get job ready.</w:t>
            </w:r>
          </w:p>
        </w:tc>
        <w:tc>
          <w:tcPr>
            <w:tcW w:w="4947" w:type="dxa"/>
          </w:tcPr>
          <w:p w14:paraId="74366CC8" w14:textId="0474349E" w:rsidR="00AD58E3" w:rsidRPr="009B18A2" w:rsidRDefault="00AD58E3" w:rsidP="00AD58E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2B5401">
              <w:t xml:space="preserve">Kajinpa </w:t>
            </w:r>
            <w:proofErr w:type="spellStart"/>
            <w:r w:rsidRPr="002B5401">
              <w:t>nyinami</w:t>
            </w:r>
            <w:proofErr w:type="spellEnd"/>
            <w:r w:rsidRPr="002B5401">
              <w:t xml:space="preserve"> remote community-la, </w:t>
            </w:r>
            <w:proofErr w:type="spellStart"/>
            <w:r w:rsidRPr="002B5401">
              <w:t>nyampu</w:t>
            </w:r>
            <w:proofErr w:type="spellEnd"/>
            <w:r w:rsidRPr="002B5401">
              <w:t xml:space="preserve"> Remote Australia Employment Service – </w:t>
            </w:r>
            <w:proofErr w:type="spellStart"/>
            <w:r w:rsidRPr="002B5401">
              <w:t>ngula</w:t>
            </w:r>
            <w:proofErr w:type="spellEnd"/>
            <w:r w:rsidRPr="002B5401">
              <w:t xml:space="preserve"> RAES – support </w:t>
            </w:r>
            <w:proofErr w:type="spellStart"/>
            <w:r w:rsidRPr="002B5401">
              <w:t>kurla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nyampu</w:t>
            </w:r>
            <w:proofErr w:type="spellEnd"/>
            <w:r w:rsidRPr="002B5401">
              <w:t xml:space="preserve"> mentoring, </w:t>
            </w:r>
            <w:proofErr w:type="spellStart"/>
            <w:r w:rsidRPr="002B5401">
              <w:t>kirli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manu</w:t>
            </w:r>
            <w:proofErr w:type="spellEnd"/>
            <w:r w:rsidRPr="002B5401">
              <w:t xml:space="preserve"> skills training help </w:t>
            </w:r>
            <w:proofErr w:type="spellStart"/>
            <w:r w:rsidRPr="002B5401">
              <w:t>maninjaku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warrki</w:t>
            </w:r>
            <w:proofErr w:type="spellEnd"/>
            <w:r w:rsidRPr="002B5401">
              <w:t xml:space="preserve">-ki </w:t>
            </w:r>
            <w:proofErr w:type="spellStart"/>
            <w:r w:rsidRPr="002B5401">
              <w:t>kamparru</w:t>
            </w:r>
            <w:proofErr w:type="spellEnd"/>
            <w:r w:rsidRPr="002B5401">
              <w:t>.</w:t>
            </w:r>
          </w:p>
        </w:tc>
      </w:tr>
      <w:tr w:rsidR="00AD58E3" w:rsidRPr="009B18A2" w14:paraId="5795FF83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BA9032" w14:textId="77777777" w:rsidR="00AD58E3" w:rsidRPr="009B18A2" w:rsidRDefault="00AD58E3" w:rsidP="00AD58E3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B3AC5AC" w14:textId="77908BB2" w:rsidR="00AD58E3" w:rsidRPr="00BB1079" w:rsidRDefault="00AD58E3" w:rsidP="00AD58E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5B91">
              <w:t>This service replaces the CDP.</w:t>
            </w:r>
          </w:p>
        </w:tc>
        <w:tc>
          <w:tcPr>
            <w:tcW w:w="4947" w:type="dxa"/>
          </w:tcPr>
          <w:p w14:paraId="18BE4CD3" w14:textId="79133C54" w:rsidR="00AD58E3" w:rsidRPr="009B18A2" w:rsidRDefault="00AD58E3" w:rsidP="00AD58E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2B5401">
              <w:t xml:space="preserve">CDP </w:t>
            </w:r>
            <w:proofErr w:type="spellStart"/>
            <w:r w:rsidRPr="002B5401">
              <w:t>lawa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jarrimi</w:t>
            </w:r>
            <w:proofErr w:type="spellEnd"/>
            <w:r w:rsidRPr="002B5401">
              <w:t xml:space="preserve"> ka </w:t>
            </w:r>
            <w:proofErr w:type="spellStart"/>
            <w:r w:rsidRPr="002B5401">
              <w:t>nyampulku</w:t>
            </w:r>
            <w:proofErr w:type="spellEnd"/>
            <w:r w:rsidRPr="002B5401">
              <w:t>.</w:t>
            </w:r>
          </w:p>
        </w:tc>
      </w:tr>
      <w:tr w:rsidR="00AD58E3" w:rsidRPr="009B18A2" w14:paraId="6436F07A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2447EC" w14:textId="77777777" w:rsidR="00AD58E3" w:rsidRPr="009B18A2" w:rsidRDefault="00AD58E3" w:rsidP="00AD58E3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8E81D2D" w14:textId="2AB45874" w:rsidR="00AD58E3" w:rsidRPr="00BB1079" w:rsidRDefault="00AD58E3" w:rsidP="00AD58E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 RAES will be more flexible, culturally safe and will support individual job seekers.</w:t>
            </w:r>
          </w:p>
        </w:tc>
        <w:tc>
          <w:tcPr>
            <w:tcW w:w="4947" w:type="dxa"/>
          </w:tcPr>
          <w:p w14:paraId="1BB4052B" w14:textId="71FE65CA" w:rsidR="00AD58E3" w:rsidRPr="009B18A2" w:rsidRDefault="00AD58E3" w:rsidP="00AD58E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 w:rsidRPr="002B5401">
              <w:t>Nyampu</w:t>
            </w:r>
            <w:proofErr w:type="spellEnd"/>
            <w:r w:rsidRPr="002B5401">
              <w:t xml:space="preserve"> RAES, culturally safe </w:t>
            </w:r>
            <w:proofErr w:type="spellStart"/>
            <w:r w:rsidRPr="002B5401">
              <w:t>nganta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manu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jalpi</w:t>
            </w:r>
            <w:proofErr w:type="spellEnd"/>
            <w:r w:rsidRPr="002B5401">
              <w:t xml:space="preserve"> kari </w:t>
            </w:r>
            <w:proofErr w:type="spellStart"/>
            <w:r w:rsidRPr="002B5401">
              <w:t>jalpi</w:t>
            </w:r>
            <w:proofErr w:type="spellEnd"/>
            <w:r w:rsidRPr="002B5401">
              <w:t xml:space="preserve"> kari </w:t>
            </w:r>
            <w:proofErr w:type="spellStart"/>
            <w:r w:rsidRPr="002B5401">
              <w:t>kapurlu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nyarra</w:t>
            </w:r>
            <w:proofErr w:type="spellEnd"/>
            <w:r w:rsidRPr="002B5401">
              <w:t xml:space="preserve"> support </w:t>
            </w:r>
            <w:proofErr w:type="spellStart"/>
            <w:r w:rsidRPr="002B5401">
              <w:t>yinyi</w:t>
            </w:r>
            <w:proofErr w:type="spellEnd"/>
            <w:r w:rsidRPr="002B5401">
              <w:t xml:space="preserve"> job seekers </w:t>
            </w:r>
            <w:proofErr w:type="spellStart"/>
            <w:r w:rsidRPr="002B5401">
              <w:t>patuku</w:t>
            </w:r>
            <w:proofErr w:type="spellEnd"/>
            <w:r w:rsidRPr="002B5401">
              <w:t>.</w:t>
            </w:r>
          </w:p>
        </w:tc>
      </w:tr>
      <w:tr w:rsidR="00AD58E3" w:rsidRPr="009B18A2" w14:paraId="46BA4F4F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9008C2A" w14:textId="77777777" w:rsidR="00AD58E3" w:rsidRPr="009B18A2" w:rsidRDefault="00AD58E3" w:rsidP="00AD58E3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50E151A" w14:textId="74816F39" w:rsidR="00AD58E3" w:rsidRPr="00BB1079" w:rsidRDefault="00AD58E3" w:rsidP="00AD58E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RAES Providers will work with you and your community to create projects.</w:t>
            </w:r>
          </w:p>
        </w:tc>
        <w:tc>
          <w:tcPr>
            <w:tcW w:w="4947" w:type="dxa"/>
          </w:tcPr>
          <w:p w14:paraId="184C6B3A" w14:textId="4793D937" w:rsidR="00AD58E3" w:rsidRPr="009B18A2" w:rsidRDefault="00AD58E3" w:rsidP="00AD58E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2B5401">
              <w:t xml:space="preserve">RAES Providers patu </w:t>
            </w:r>
            <w:proofErr w:type="spellStart"/>
            <w:r w:rsidRPr="002B5401">
              <w:t>kapurlu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warrki-jarri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nyuntu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kurla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manu</w:t>
            </w:r>
            <w:proofErr w:type="spellEnd"/>
            <w:r w:rsidRPr="002B5401">
              <w:t xml:space="preserve"> community </w:t>
            </w:r>
            <w:proofErr w:type="spellStart"/>
            <w:r w:rsidRPr="002B5401">
              <w:t>nyuntu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nyangu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kurla</w:t>
            </w:r>
            <w:proofErr w:type="spellEnd"/>
            <w:r w:rsidRPr="002B5401">
              <w:t xml:space="preserve"> projects </w:t>
            </w:r>
            <w:proofErr w:type="spellStart"/>
            <w:r w:rsidRPr="002B5401">
              <w:t>ngurrjum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maninjaku</w:t>
            </w:r>
            <w:proofErr w:type="spellEnd"/>
            <w:r w:rsidRPr="002B5401">
              <w:t>.</w:t>
            </w:r>
          </w:p>
        </w:tc>
      </w:tr>
      <w:tr w:rsidR="00AD58E3" w:rsidRPr="009B18A2" w14:paraId="0A3773F4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D329DB" w14:textId="77777777" w:rsidR="00AD58E3" w:rsidRPr="009B18A2" w:rsidRDefault="00AD58E3" w:rsidP="00AD58E3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4F99951" w14:textId="0C6805BA" w:rsidR="00AD58E3" w:rsidRPr="00BB1079" w:rsidRDefault="00AD58E3" w:rsidP="00AD58E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They will support job seekers as they move into jobs.</w:t>
            </w:r>
          </w:p>
        </w:tc>
        <w:tc>
          <w:tcPr>
            <w:tcW w:w="4947" w:type="dxa"/>
          </w:tcPr>
          <w:p w14:paraId="467B7B56" w14:textId="0E00DCF0" w:rsidR="00AD58E3" w:rsidRPr="009B18A2" w:rsidRDefault="00AD58E3" w:rsidP="00AD58E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 w:rsidRPr="002B5401">
              <w:t>Kapurlu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nyarra</w:t>
            </w:r>
            <w:proofErr w:type="spellEnd"/>
            <w:r w:rsidRPr="002B5401">
              <w:t xml:space="preserve"> support mani job seekers </w:t>
            </w:r>
            <w:proofErr w:type="spellStart"/>
            <w:r w:rsidRPr="002B5401">
              <w:t>kajin-kirli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warrki</w:t>
            </w:r>
            <w:proofErr w:type="spellEnd"/>
            <w:r w:rsidRPr="002B5401">
              <w:t xml:space="preserve"> mani.</w:t>
            </w:r>
          </w:p>
        </w:tc>
      </w:tr>
      <w:tr w:rsidR="00AD58E3" w:rsidRPr="009B18A2" w14:paraId="01A46A30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FB2161" w14:textId="77777777" w:rsidR="00AD58E3" w:rsidRPr="009B18A2" w:rsidRDefault="00AD58E3" w:rsidP="00AD58E3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63C6865" w14:textId="1B8A5648" w:rsidR="00AD58E3" w:rsidRPr="00BB1079" w:rsidRDefault="00AD58E3" w:rsidP="00AD58E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 don’t have to do anything yet; more information will be given to you.</w:t>
            </w:r>
          </w:p>
        </w:tc>
        <w:tc>
          <w:tcPr>
            <w:tcW w:w="4947" w:type="dxa"/>
          </w:tcPr>
          <w:p w14:paraId="667DC2BB" w14:textId="079189CE" w:rsidR="00AD58E3" w:rsidRPr="009B18A2" w:rsidRDefault="00AD58E3" w:rsidP="00AD58E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2B5401">
              <w:t xml:space="preserve">Job seekers </w:t>
            </w:r>
            <w:proofErr w:type="spellStart"/>
            <w:r w:rsidRPr="002B5401">
              <w:t>murnmal</w:t>
            </w:r>
            <w:r>
              <w:t>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pardaka</w:t>
            </w:r>
            <w:proofErr w:type="spellEnd"/>
            <w:r w:rsidRPr="002B5401">
              <w:t xml:space="preserve">; </w:t>
            </w:r>
            <w:proofErr w:type="spellStart"/>
            <w:r w:rsidRPr="002B5401">
              <w:t>kapurlu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nyarra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yarda</w:t>
            </w:r>
            <w:r>
              <w:t>-</w:t>
            </w:r>
            <w:r w:rsidRPr="002B5401">
              <w:t>jirri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yinyi</w:t>
            </w:r>
            <w:proofErr w:type="spellEnd"/>
            <w:r w:rsidRPr="002B5401">
              <w:t xml:space="preserve"> information.</w:t>
            </w:r>
          </w:p>
        </w:tc>
      </w:tr>
      <w:tr w:rsidR="00AD58E3" w:rsidRPr="009B18A2" w14:paraId="2DAF895D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B833FF" w14:textId="77777777" w:rsidR="00AD58E3" w:rsidRPr="009B18A2" w:rsidRDefault="00AD58E3" w:rsidP="00AD58E3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EAFB5BF" w14:textId="42357CCB" w:rsidR="00AD58E3" w:rsidRPr="00BB1079" w:rsidRDefault="00AD58E3" w:rsidP="00AD58E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Your provider will set up a job plan, discuss your goals and what the next steps are.</w:t>
            </w:r>
          </w:p>
        </w:tc>
        <w:tc>
          <w:tcPr>
            <w:tcW w:w="4947" w:type="dxa"/>
          </w:tcPr>
          <w:p w14:paraId="45DC40D2" w14:textId="76B9FFCC" w:rsidR="00AD58E3" w:rsidRPr="009B18A2" w:rsidRDefault="00AD58E3" w:rsidP="00AD58E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 w:rsidRPr="002B5401">
              <w:t>Nyuntu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nyangu</w:t>
            </w:r>
            <w:proofErr w:type="spellEnd"/>
            <w:r w:rsidRPr="002B5401">
              <w:t xml:space="preserve"> provider </w:t>
            </w:r>
            <w:proofErr w:type="spellStart"/>
            <w:r w:rsidRPr="002B5401">
              <w:t>ngulang</w:t>
            </w:r>
            <w:r>
              <w:t>ku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kapungku</w:t>
            </w:r>
            <w:proofErr w:type="spellEnd"/>
            <w:r w:rsidRPr="002B5401">
              <w:t xml:space="preserve"> set up mani job plan, </w:t>
            </w:r>
            <w:proofErr w:type="spellStart"/>
            <w:r w:rsidRPr="002B5401">
              <w:t>wangkami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kapungku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nyiya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piyaku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manu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nyarrpa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karra</w:t>
            </w:r>
            <w:proofErr w:type="spellEnd"/>
            <w:r w:rsidRPr="002B5401">
              <w:t>.</w:t>
            </w:r>
          </w:p>
        </w:tc>
      </w:tr>
      <w:tr w:rsidR="00AD58E3" w:rsidRPr="009B18A2" w14:paraId="650BE6B9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4E7E581" w14:textId="77777777" w:rsidR="00AD58E3" w:rsidRPr="009B18A2" w:rsidRDefault="00AD58E3" w:rsidP="00AD58E3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F5C4B79" w14:textId="149F235F" w:rsidR="00AD58E3" w:rsidRPr="00BB1079" w:rsidRDefault="00AD58E3" w:rsidP="00AD58E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seekers’ Centrelink payments will stay the same under RAES.</w:t>
            </w:r>
          </w:p>
        </w:tc>
        <w:tc>
          <w:tcPr>
            <w:tcW w:w="4947" w:type="dxa"/>
          </w:tcPr>
          <w:p w14:paraId="52C830FB" w14:textId="1078CB31" w:rsidR="00AD58E3" w:rsidRPr="009B18A2" w:rsidRDefault="00AD58E3" w:rsidP="00AD58E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2B5401">
              <w:t>Job seekers’</w:t>
            </w:r>
            <w:r>
              <w:t xml:space="preserve"> </w:t>
            </w:r>
            <w:proofErr w:type="spellStart"/>
            <w:r w:rsidRPr="002B5401">
              <w:t>kurlangu</w:t>
            </w:r>
            <w:proofErr w:type="spellEnd"/>
            <w:r w:rsidRPr="002B5401">
              <w:t xml:space="preserve"> Centrelink payments </w:t>
            </w:r>
            <w:proofErr w:type="spellStart"/>
            <w:r w:rsidRPr="002B5401">
              <w:t>kapu</w:t>
            </w:r>
            <w:r>
              <w:t>np</w:t>
            </w:r>
            <w:r w:rsidRPr="002B5401">
              <w:t>a</w:t>
            </w:r>
            <w:proofErr w:type="spellEnd"/>
            <w:r w:rsidRPr="002B5401">
              <w:t xml:space="preserve"> mani </w:t>
            </w:r>
            <w:proofErr w:type="spellStart"/>
            <w:r w:rsidRPr="002B5401">
              <w:t>juku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nyampu</w:t>
            </w:r>
            <w:proofErr w:type="spellEnd"/>
            <w:r w:rsidRPr="002B5401">
              <w:t xml:space="preserve"> RAES </w:t>
            </w:r>
            <w:proofErr w:type="spellStart"/>
            <w:r w:rsidRPr="002B5401">
              <w:t>kirl</w:t>
            </w:r>
            <w:r>
              <w:t>i</w:t>
            </w:r>
            <w:r w:rsidRPr="002B5401">
              <w:t>li</w:t>
            </w:r>
            <w:proofErr w:type="spellEnd"/>
            <w:r w:rsidRPr="002B5401">
              <w:t>.</w:t>
            </w:r>
          </w:p>
        </w:tc>
      </w:tr>
      <w:tr w:rsidR="00AD58E3" w:rsidRPr="009B18A2" w14:paraId="2F168802" w14:textId="77777777" w:rsidTr="006275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8431F0" w14:textId="77777777" w:rsidR="00AD58E3" w:rsidRPr="009B18A2" w:rsidRDefault="00AD58E3" w:rsidP="00AD58E3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77C7737" w14:textId="32231F88" w:rsidR="00AD58E3" w:rsidRPr="00BB1079" w:rsidRDefault="00AD58E3" w:rsidP="00AD58E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 xml:space="preserve">For more information you can call </w:t>
            </w:r>
            <w:r w:rsidRPr="0062752F">
              <w:rPr>
                <w:b/>
                <w:bCs/>
              </w:rPr>
              <w:t>1800 079 098</w:t>
            </w:r>
            <w:r>
              <w:t xml:space="preserve"> </w:t>
            </w:r>
            <w:r w:rsidRPr="00BB1079">
              <w:t xml:space="preserve">or visit </w:t>
            </w:r>
            <w:r w:rsidRPr="00BB1079">
              <w:rPr>
                <w:b/>
                <w:bCs/>
              </w:rPr>
              <w:t xml:space="preserve">www dot </w:t>
            </w:r>
            <w:proofErr w:type="spellStart"/>
            <w:r w:rsidRPr="00BB1079">
              <w:rPr>
                <w:b/>
                <w:bCs/>
              </w:rPr>
              <w:t>niaa</w:t>
            </w:r>
            <w:proofErr w:type="spellEnd"/>
            <w:r w:rsidRPr="00BB1079">
              <w:rPr>
                <w:b/>
                <w:bCs/>
              </w:rPr>
              <w:t xml:space="preserve"> dot gov dot au forward slash remote dash services</w:t>
            </w:r>
          </w:p>
        </w:tc>
        <w:tc>
          <w:tcPr>
            <w:tcW w:w="4947" w:type="dxa"/>
          </w:tcPr>
          <w:p w14:paraId="1CF64735" w14:textId="7D672F93" w:rsidR="00AD58E3" w:rsidRPr="009B18A2" w:rsidRDefault="00AD58E3" w:rsidP="00AD58E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t>I</w:t>
            </w:r>
            <w:r w:rsidRPr="002B5401">
              <w:t xml:space="preserve">nformation </w:t>
            </w:r>
            <w:proofErr w:type="spellStart"/>
            <w:r w:rsidRPr="002B5401">
              <w:t>iki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nyampurlu</w:t>
            </w:r>
            <w:proofErr w:type="spellEnd"/>
            <w:r w:rsidRPr="002B5401">
              <w:t xml:space="preserve"> ring-</w:t>
            </w:r>
            <w:proofErr w:type="spellStart"/>
            <w:r w:rsidRPr="002B5401">
              <w:t>imanta</w:t>
            </w:r>
            <w:proofErr w:type="spellEnd"/>
            <w:r w:rsidRPr="002B5401">
              <w:t xml:space="preserve"> </w:t>
            </w:r>
            <w:r w:rsidRPr="002B5401">
              <w:rPr>
                <w:rStyle w:val="Strong"/>
              </w:rPr>
              <w:t>1800 079 098</w:t>
            </w:r>
            <w:r w:rsidRPr="002B5401">
              <w:t xml:space="preserve"> </w:t>
            </w:r>
            <w:proofErr w:type="spellStart"/>
            <w:r w:rsidRPr="002B5401">
              <w:t>manu</w:t>
            </w:r>
            <w:proofErr w:type="spellEnd"/>
            <w:r w:rsidRPr="002B5401">
              <w:t xml:space="preserve"> </w:t>
            </w:r>
            <w:proofErr w:type="spellStart"/>
            <w:r w:rsidRPr="002B5401">
              <w:t>nyangkarlu</w:t>
            </w:r>
            <w:proofErr w:type="spellEnd"/>
            <w:r w:rsidRPr="002B5401">
              <w:t xml:space="preserve"> </w:t>
            </w:r>
            <w:r w:rsidRPr="002B5401">
              <w:rPr>
                <w:rStyle w:val="Strong"/>
              </w:rPr>
              <w:t xml:space="preserve">www dot </w:t>
            </w:r>
            <w:proofErr w:type="spellStart"/>
            <w:r w:rsidRPr="002B5401">
              <w:rPr>
                <w:rStyle w:val="Strong"/>
              </w:rPr>
              <w:t>niaa</w:t>
            </w:r>
            <w:proofErr w:type="spellEnd"/>
            <w:r w:rsidRPr="002B5401">
              <w:rPr>
                <w:rStyle w:val="Strong"/>
              </w:rPr>
              <w:t xml:space="preserve"> dot gov dot au forward slash remote dash services</w:t>
            </w:r>
          </w:p>
        </w:tc>
      </w:tr>
    </w:tbl>
    <w:p w14:paraId="7E3A54B4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E6549" w14:textId="77777777" w:rsidR="00CF0FFC" w:rsidRDefault="00CF0FFC" w:rsidP="0028773F">
      <w:pPr>
        <w:spacing w:after="0" w:line="240" w:lineRule="auto"/>
      </w:pPr>
      <w:r>
        <w:separator/>
      </w:r>
    </w:p>
    <w:p w14:paraId="10408481" w14:textId="77777777" w:rsidR="00CF0FFC" w:rsidRDefault="00CF0FFC"/>
  </w:endnote>
  <w:endnote w:type="continuationSeparator" w:id="0">
    <w:p w14:paraId="16BACAC6" w14:textId="77777777" w:rsidR="00CF0FFC" w:rsidRDefault="00CF0FFC" w:rsidP="0028773F">
      <w:pPr>
        <w:spacing w:after="0" w:line="240" w:lineRule="auto"/>
      </w:pPr>
      <w:r>
        <w:continuationSeparator/>
      </w:r>
    </w:p>
    <w:p w14:paraId="1701BD23" w14:textId="77777777" w:rsidR="00CF0FFC" w:rsidRDefault="00CF0F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C5C624-9466-6F4A-A812-D059AC9B5CE9}"/>
    <w:embedBold r:id="rId2" w:fontKey="{601B1336-8FB3-284D-8938-65952AD01044}"/>
    <w:embedItalic r:id="rId3" w:fontKey="{9B42DB9C-88C2-954C-8E16-D0722D811A4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583BB93E-C337-1B48-BE76-7BBFED148380}"/>
    <w:embedBold r:id="rId5" w:fontKey="{F7D66105-B6A3-4647-A7A0-4105AB170C84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EABDC723-E871-B046-A5F2-681B0670894E}"/>
    <w:embedBold r:id="rId7" w:fontKey="{F258C134-B6D9-DD49-9B87-177C922F01F1}"/>
    <w:embedItalic r:id="rId8" w:fontKey="{F23F96D7-2BF5-D540-A823-42F97788E5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2657333-6FCB-EF48-AA1E-CB7EAEAB9007}"/>
    <w:embedBold r:id="rId10" w:fontKey="{AB5D7BC6-95A4-B94A-B797-D5CC7591257E}"/>
    <w:embedItalic r:id="rId11" w:fontKey="{0B961168-25E8-0342-9B0F-62FB48B45DD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4B93ED9B-7000-5E46-93E3-70AA64C5E3A7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1887A19A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01394FB5" w14:textId="51617A8A" w:rsidR="00B10090" w:rsidRPr="007524D3" w:rsidRDefault="004E5954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Warlpiri (final)</w:t>
              </w:r>
            </w:p>
          </w:tc>
        </w:sdtContent>
      </w:sdt>
      <w:tc>
        <w:tcPr>
          <w:tcW w:w="250" w:type="pct"/>
          <w:vAlign w:val="center"/>
        </w:tcPr>
        <w:p w14:paraId="0EB3887B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264F519C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0B8891FB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3DA6AFD0" w14:textId="548905AB" w:rsidR="007524D3" w:rsidRPr="007524D3" w:rsidRDefault="004E5954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Warlpiri (final)</w:t>
              </w:r>
            </w:p>
          </w:tc>
        </w:sdtContent>
      </w:sdt>
      <w:tc>
        <w:tcPr>
          <w:tcW w:w="250" w:type="pct"/>
          <w:vAlign w:val="center"/>
        </w:tcPr>
        <w:p w14:paraId="3EB39C86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115500BC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043C6" w14:textId="77777777" w:rsidR="00CF0FFC" w:rsidRDefault="00CF0FFC" w:rsidP="0028773F">
      <w:pPr>
        <w:spacing w:after="0" w:line="240" w:lineRule="auto"/>
      </w:pPr>
      <w:r>
        <w:separator/>
      </w:r>
    </w:p>
    <w:p w14:paraId="3524F592" w14:textId="77777777" w:rsidR="00CF0FFC" w:rsidRDefault="00CF0FFC"/>
  </w:footnote>
  <w:footnote w:type="continuationSeparator" w:id="0">
    <w:p w14:paraId="6BC93E5B" w14:textId="77777777" w:rsidR="00CF0FFC" w:rsidRDefault="00CF0FFC" w:rsidP="0028773F">
      <w:pPr>
        <w:spacing w:after="0" w:line="240" w:lineRule="auto"/>
      </w:pPr>
      <w:r>
        <w:continuationSeparator/>
      </w:r>
    </w:p>
    <w:p w14:paraId="226A2691" w14:textId="77777777" w:rsidR="00CF0FFC" w:rsidRDefault="00CF0F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4C0A6" w14:textId="77777777" w:rsidR="0028773F" w:rsidRDefault="0028773F" w:rsidP="0028773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1CE6D" w14:textId="12562624" w:rsidR="00443BA2" w:rsidRDefault="005333CB" w:rsidP="006365C6">
    <w:pPr>
      <w:pStyle w:val="Header"/>
      <w:spacing w:after="360"/>
      <w:jc w:val="center"/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0E01FA57" wp14:editId="7C3FFD31">
          <wp:simplePos x="0" y="0"/>
          <wp:positionH relativeFrom="column">
            <wp:posOffset>5882054</wp:posOffset>
          </wp:positionH>
          <wp:positionV relativeFrom="paragraph">
            <wp:posOffset>-201295</wp:posOffset>
          </wp:positionV>
          <wp:extent cx="878205" cy="605155"/>
          <wp:effectExtent l="0" t="0" r="0" b="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205" cy="605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62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30"/>
    <w:rsid w:val="00010F65"/>
    <w:rsid w:val="0003453B"/>
    <w:rsid w:val="00042465"/>
    <w:rsid w:val="00067A5A"/>
    <w:rsid w:val="000835A2"/>
    <w:rsid w:val="000F5DFA"/>
    <w:rsid w:val="001504E8"/>
    <w:rsid w:val="00156840"/>
    <w:rsid w:val="00187F4E"/>
    <w:rsid w:val="001B5B6F"/>
    <w:rsid w:val="00212210"/>
    <w:rsid w:val="002229F8"/>
    <w:rsid w:val="00237958"/>
    <w:rsid w:val="00247A62"/>
    <w:rsid w:val="00257121"/>
    <w:rsid w:val="00263AF6"/>
    <w:rsid w:val="0028773F"/>
    <w:rsid w:val="002B2A10"/>
    <w:rsid w:val="002E475E"/>
    <w:rsid w:val="0033708E"/>
    <w:rsid w:val="00372B9F"/>
    <w:rsid w:val="00443BA2"/>
    <w:rsid w:val="004D1E16"/>
    <w:rsid w:val="004E24FB"/>
    <w:rsid w:val="004E5954"/>
    <w:rsid w:val="004F583E"/>
    <w:rsid w:val="0050620E"/>
    <w:rsid w:val="005333CB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6149F3"/>
    <w:rsid w:val="0062752F"/>
    <w:rsid w:val="006365C6"/>
    <w:rsid w:val="00644B11"/>
    <w:rsid w:val="00684A0E"/>
    <w:rsid w:val="006C5630"/>
    <w:rsid w:val="00711C60"/>
    <w:rsid w:val="00726502"/>
    <w:rsid w:val="00730F10"/>
    <w:rsid w:val="007524D3"/>
    <w:rsid w:val="007957A3"/>
    <w:rsid w:val="007A6468"/>
    <w:rsid w:val="007B5F94"/>
    <w:rsid w:val="007D2DCE"/>
    <w:rsid w:val="007E0A5F"/>
    <w:rsid w:val="007E0DB6"/>
    <w:rsid w:val="00825CF5"/>
    <w:rsid w:val="00864688"/>
    <w:rsid w:val="008C335C"/>
    <w:rsid w:val="008E2776"/>
    <w:rsid w:val="008F56DE"/>
    <w:rsid w:val="008F69A2"/>
    <w:rsid w:val="008F7EE9"/>
    <w:rsid w:val="0093061C"/>
    <w:rsid w:val="0094644C"/>
    <w:rsid w:val="00977F9C"/>
    <w:rsid w:val="00984B0A"/>
    <w:rsid w:val="0098775E"/>
    <w:rsid w:val="00993889"/>
    <w:rsid w:val="00995906"/>
    <w:rsid w:val="009B18A2"/>
    <w:rsid w:val="009F1E50"/>
    <w:rsid w:val="009F70D7"/>
    <w:rsid w:val="00A13C16"/>
    <w:rsid w:val="00A84A55"/>
    <w:rsid w:val="00AD58E3"/>
    <w:rsid w:val="00B01314"/>
    <w:rsid w:val="00B05C00"/>
    <w:rsid w:val="00B10090"/>
    <w:rsid w:val="00B15CD0"/>
    <w:rsid w:val="00B21E04"/>
    <w:rsid w:val="00B257F0"/>
    <w:rsid w:val="00B40F88"/>
    <w:rsid w:val="00B673EF"/>
    <w:rsid w:val="00B75ADF"/>
    <w:rsid w:val="00BA6382"/>
    <w:rsid w:val="00BE757D"/>
    <w:rsid w:val="00C91CB1"/>
    <w:rsid w:val="00CC72E9"/>
    <w:rsid w:val="00CF0FFC"/>
    <w:rsid w:val="00D068DD"/>
    <w:rsid w:val="00D44903"/>
    <w:rsid w:val="00D83D90"/>
    <w:rsid w:val="00D84001"/>
    <w:rsid w:val="00D8530C"/>
    <w:rsid w:val="00D91819"/>
    <w:rsid w:val="00D97F30"/>
    <w:rsid w:val="00DE2ADC"/>
    <w:rsid w:val="00EA6BF4"/>
    <w:rsid w:val="00EC4A71"/>
    <w:rsid w:val="00F03E5C"/>
    <w:rsid w:val="00F04C3E"/>
    <w:rsid w:val="00F078F7"/>
    <w:rsid w:val="00F13D59"/>
    <w:rsid w:val="00F41AD3"/>
    <w:rsid w:val="00F87972"/>
    <w:rsid w:val="00FE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6B16C"/>
  <w15:chartTrackingRefBased/>
  <w15:docId w15:val="{041C7B1E-F6DD-4AC4-87A7-BE93EA74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F41AD3"/>
    <w:pPr>
      <w:spacing w:after="0"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AD58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00_Production\01_Typesetting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88D76A759BF4A7ABD0C4651AF3CB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FB212-6763-4152-8E0C-200F8A8F1746}"/>
      </w:docPartPr>
      <w:docPartBody>
        <w:p w:rsidR="003D3E7C" w:rsidRDefault="00000000">
          <w:pPr>
            <w:pStyle w:val="E88D76A759BF4A7ABD0C4651AF3CBB31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8E"/>
    <w:rsid w:val="00032F8E"/>
    <w:rsid w:val="000835A2"/>
    <w:rsid w:val="001504E8"/>
    <w:rsid w:val="00187F4E"/>
    <w:rsid w:val="002B2A10"/>
    <w:rsid w:val="003C2846"/>
    <w:rsid w:val="003D3E7C"/>
    <w:rsid w:val="004F583E"/>
    <w:rsid w:val="0067715D"/>
    <w:rsid w:val="006C5630"/>
    <w:rsid w:val="007957A3"/>
    <w:rsid w:val="00960D17"/>
    <w:rsid w:val="00C331F1"/>
    <w:rsid w:val="00E8476A"/>
    <w:rsid w:val="00F1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E88D76A759BF4A7ABD0C4651AF3CBB31">
    <w:name w:val="E88D76A759BF4A7ABD0C4651AF3CBB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G:\Shared drives\00_Production\01_Typesetting\Template_BT.dotx</Template>
  <TotalTime>1</TotalTime>
  <Pages>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Australia Employment Service (RAES) Audio message – Warlpiri (final)</dc:title>
  <dc:subject/>
  <dc:creator>Thom Kiorgaard</dc:creator>
  <cp:keywords/>
  <dc:description/>
  <cp:lastModifiedBy>Sophie Mor</cp:lastModifiedBy>
  <cp:revision>2</cp:revision>
  <dcterms:created xsi:type="dcterms:W3CDTF">2025-10-30T23:27:00Z</dcterms:created>
  <dcterms:modified xsi:type="dcterms:W3CDTF">2025-10-30T23:27:00Z</dcterms:modified>
</cp:coreProperties>
</file>