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cs="Arial"/>
        </w:rPr>
        <w:alias w:val="Title"/>
        <w:tag w:val=""/>
        <w:id w:val="431249955"/>
        <w:placeholder>
          <w:docPart w:val="F5EC9327F80525468A7FE83085C70BA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081583C8" w14:textId="15931DF6" w:rsidR="006C2FA5" w:rsidRPr="009B18A2" w:rsidRDefault="006C2FA5" w:rsidP="006C2FA5">
          <w:pPr>
            <w:rPr>
              <w:rFonts w:cs="Arial"/>
            </w:rPr>
          </w:pPr>
          <w:r>
            <w:rPr>
              <w:rFonts w:cs="Arial"/>
            </w:rPr>
            <w:t xml:space="preserve">Remote Australia Employment Service (RAES) Audio message – Kalaw </w:t>
          </w:r>
          <w:r w:rsidR="007F5F72">
            <w:rPr>
              <w:rFonts w:cs="Arial"/>
            </w:rPr>
            <w:t>K</w:t>
          </w:r>
          <w:r>
            <w:rPr>
              <w:rFonts w:cs="Arial"/>
            </w:rPr>
            <w:t>awa Ya</w:t>
          </w:r>
        </w:p>
      </w:sdtContent>
    </w:sdt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6C2FA5" w:rsidRPr="009B18A2" w14:paraId="45239A79" w14:textId="77777777" w:rsidTr="009A6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C6D48C1" w14:textId="77777777" w:rsidR="006C2FA5" w:rsidRPr="009B18A2" w:rsidRDefault="006C2FA5" w:rsidP="009A65E0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478CD753" w14:textId="77777777" w:rsidR="006C2FA5" w:rsidRPr="009B18A2" w:rsidRDefault="006C2FA5" w:rsidP="009A65E0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012D625F" w14:textId="77777777" w:rsidR="006C2FA5" w:rsidRPr="009B18A2" w:rsidRDefault="006C2FA5" w:rsidP="009A65E0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6C2FA5" w:rsidRPr="009B18A2" w14:paraId="337E38F6" w14:textId="77777777" w:rsidTr="009A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1E9E423" w14:textId="77777777" w:rsidR="006C2FA5" w:rsidRPr="009B18A2" w:rsidRDefault="006C2FA5" w:rsidP="009A6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04E1B8EF" w14:textId="77777777" w:rsidR="006C2FA5" w:rsidRPr="00BB1079" w:rsidRDefault="006C2FA5" w:rsidP="009A6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B1079">
              <w:t>Are you looking for a job but need help to build your skills?</w:t>
            </w:r>
          </w:p>
        </w:tc>
        <w:tc>
          <w:tcPr>
            <w:tcW w:w="4947" w:type="dxa"/>
          </w:tcPr>
          <w:p w14:paraId="62804E5D" w14:textId="77777777" w:rsidR="006C2FA5" w:rsidRDefault="006C2FA5" w:rsidP="009A6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Ngi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zagethiya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nagepa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a? </w:t>
            </w:r>
          </w:p>
          <w:p w14:paraId="6F4B36B2" w14:textId="77777777" w:rsidR="006C2FA5" w:rsidRPr="00B57CB1" w:rsidRDefault="006C2FA5" w:rsidP="009A6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Batang" w:cs="Arial"/>
                <w:color w:val="000000" w:themeColor="text1"/>
                <w:lang w:eastAsia="ko-KR"/>
              </w:rPr>
            </w:pPr>
            <w:r>
              <w:rPr>
                <w:rFonts w:cs="Arial"/>
                <w:color w:val="000000" w:themeColor="text1"/>
              </w:rPr>
              <w:t xml:space="preserve">Kasa kay </w:t>
            </w:r>
            <w:proofErr w:type="spellStart"/>
            <w:r>
              <w:rPr>
                <w:rFonts w:cs="Arial"/>
                <w:color w:val="000000" w:themeColor="text1"/>
              </w:rPr>
              <w:t>kedha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ngin</w:t>
            </w:r>
            <w:proofErr w:type="spellEnd"/>
            <w:r>
              <w:rPr>
                <w:rFonts w:cs="Arial"/>
                <w:color w:val="000000" w:themeColor="text1"/>
              </w:rPr>
              <w:t xml:space="preserve"> kay </w:t>
            </w:r>
            <w:proofErr w:type="spellStart"/>
            <w:r>
              <w:rPr>
                <w:rFonts w:cs="Arial"/>
                <w:color w:val="000000" w:themeColor="text1"/>
              </w:rPr>
              <w:t>lak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ibupuydhaypa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zagethaw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skilaw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moeydhaypa</w:t>
            </w:r>
            <w:proofErr w:type="spellEnd"/>
            <w:r>
              <w:rPr>
                <w:rFonts w:eastAsia="Batang" w:cs="Arial" w:hint="eastAsia"/>
                <w:color w:val="000000" w:themeColor="text1"/>
                <w:lang w:eastAsia="ko-KR"/>
              </w:rPr>
              <w:t>?</w:t>
            </w:r>
          </w:p>
        </w:tc>
      </w:tr>
      <w:tr w:rsidR="006C2FA5" w:rsidRPr="009B18A2" w14:paraId="6525AEC0" w14:textId="77777777" w:rsidTr="009A65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C5BF73C" w14:textId="77777777" w:rsidR="006C2FA5" w:rsidRPr="009B18A2" w:rsidRDefault="006C2FA5" w:rsidP="009A6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F285F4F" w14:textId="77777777" w:rsidR="006C2FA5" w:rsidRPr="00BB1079" w:rsidRDefault="006C2FA5" w:rsidP="009A6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If you live in a remote community, the Remote Australia Employment Service – known as</w:t>
            </w:r>
            <w:r>
              <w:t xml:space="preserve"> </w:t>
            </w:r>
            <w:r w:rsidRPr="00BB1079">
              <w:t>RAES – can support you with mentoring, skills and training to help you get job ready.</w:t>
            </w:r>
          </w:p>
        </w:tc>
        <w:tc>
          <w:tcPr>
            <w:tcW w:w="4947" w:type="dxa"/>
          </w:tcPr>
          <w:p w14:paraId="0ADD417A" w14:textId="77777777" w:rsidR="006C2FA5" w:rsidRPr="00B57CB1" w:rsidRDefault="006C2FA5" w:rsidP="009A6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Batang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Ngi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nanga</w:t>
            </w:r>
            <w:proofErr w:type="spellEnd"/>
            <w:r>
              <w:rPr>
                <w:rFonts w:cs="Arial"/>
                <w:color w:val="000000" w:themeColor="text1"/>
              </w:rPr>
              <w:t xml:space="preserve"> remote </w:t>
            </w:r>
            <w:proofErr w:type="spellStart"/>
            <w:r>
              <w:rPr>
                <w:rFonts w:cs="Arial"/>
                <w:color w:val="000000" w:themeColor="text1"/>
              </w:rPr>
              <w:t>communitynu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mepa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ina</w:t>
            </w:r>
            <w:proofErr w:type="spellEnd"/>
            <w:r>
              <w:rPr>
                <w:rFonts w:cs="Arial"/>
                <w:color w:val="000000" w:themeColor="text1"/>
              </w:rPr>
              <w:t xml:space="preserve"> Remote Australia Employment Service </w:t>
            </w:r>
            <w:proofErr w:type="spellStart"/>
            <w:r>
              <w:rPr>
                <w:rFonts w:cs="Arial"/>
                <w:color w:val="000000" w:themeColor="text1"/>
              </w:rPr>
              <w:t>wara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kedha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thoeraypa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RAES, thana kay </w:t>
            </w:r>
            <w:proofErr w:type="spellStart"/>
            <w:r>
              <w:rPr>
                <w:rFonts w:cs="Arial"/>
                <w:color w:val="000000" w:themeColor="text1"/>
              </w:rPr>
              <w:t>ngin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ibupudhaypa</w:t>
            </w:r>
            <w:proofErr w:type="spellEnd"/>
            <w:r>
              <w:rPr>
                <w:rFonts w:cs="Arial"/>
                <w:color w:val="000000" w:themeColor="text1"/>
              </w:rPr>
              <w:t xml:space="preserve">, mentor </w:t>
            </w:r>
            <w:proofErr w:type="spellStart"/>
            <w:r>
              <w:rPr>
                <w:rFonts w:cs="Arial"/>
                <w:color w:val="000000" w:themeColor="text1"/>
              </w:rPr>
              <w:t>maypa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skilan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ngurpaypa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zagethapa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gasamoeypa</w:t>
            </w:r>
            <w:proofErr w:type="spellEnd"/>
            <w:r>
              <w:rPr>
                <w:rFonts w:eastAsia="Batang" w:cs="Arial" w:hint="eastAsia"/>
                <w:color w:val="000000" w:themeColor="text1"/>
                <w:lang w:eastAsia="ko-KR"/>
              </w:rPr>
              <w:t>.</w:t>
            </w:r>
          </w:p>
        </w:tc>
      </w:tr>
      <w:tr w:rsidR="006C2FA5" w:rsidRPr="009B18A2" w14:paraId="0A16A05D" w14:textId="77777777" w:rsidTr="009A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1ADD5E3" w14:textId="77777777" w:rsidR="006C2FA5" w:rsidRPr="009B18A2" w:rsidRDefault="006C2FA5" w:rsidP="009A6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4F35303" w14:textId="77777777" w:rsidR="006C2FA5" w:rsidRPr="00BB1079" w:rsidRDefault="006C2FA5" w:rsidP="009A6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This service replaces the CDP.</w:t>
            </w:r>
          </w:p>
        </w:tc>
        <w:tc>
          <w:tcPr>
            <w:tcW w:w="4947" w:type="dxa"/>
          </w:tcPr>
          <w:p w14:paraId="75C462FE" w14:textId="77777777" w:rsidR="006C2FA5" w:rsidRPr="009B18A2" w:rsidRDefault="006C2FA5" w:rsidP="009A6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Inabi</w:t>
            </w:r>
            <w:proofErr w:type="spellEnd"/>
            <w:r>
              <w:rPr>
                <w:rFonts w:cs="Arial"/>
                <w:color w:val="000000" w:themeColor="text1"/>
              </w:rPr>
              <w:t xml:space="preserve"> service CDP-</w:t>
            </w:r>
            <w:proofErr w:type="spellStart"/>
            <w:r>
              <w:rPr>
                <w:rFonts w:cs="Arial"/>
                <w:color w:val="000000" w:themeColor="text1"/>
              </w:rPr>
              <w:t>iya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sakaryathayedhe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6C2FA5" w:rsidRPr="009B18A2" w14:paraId="78DAFF7B" w14:textId="77777777" w:rsidTr="009A65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112CD74" w14:textId="77777777" w:rsidR="006C2FA5" w:rsidRPr="009B18A2" w:rsidRDefault="006C2FA5" w:rsidP="009A6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6960A16C" w14:textId="77777777" w:rsidR="006C2FA5" w:rsidRPr="00BB1079" w:rsidRDefault="006C2FA5" w:rsidP="009A6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 RAES will be more flexible, culturally safe and will support individual job seekers.</w:t>
            </w:r>
          </w:p>
        </w:tc>
        <w:tc>
          <w:tcPr>
            <w:tcW w:w="4947" w:type="dxa"/>
          </w:tcPr>
          <w:p w14:paraId="3B1D949C" w14:textId="77777777" w:rsidR="006C2FA5" w:rsidRPr="009B18A2" w:rsidRDefault="006C2FA5" w:rsidP="009A6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Sena RAES</w:t>
            </w:r>
            <w:r>
              <w:rPr>
                <w:rFonts w:eastAsia="Batang" w:cs="Arial" w:hint="eastAsia"/>
                <w:color w:val="000000" w:themeColor="text1"/>
                <w:lang w:eastAsia="ko-KR"/>
              </w:rPr>
              <w:t>-anu</w:t>
            </w:r>
            <w:r>
              <w:rPr>
                <w:rFonts w:cs="Arial"/>
                <w:color w:val="000000" w:themeColor="text1"/>
              </w:rPr>
              <w:t xml:space="preserve"> mura </w:t>
            </w:r>
            <w:proofErr w:type="spellStart"/>
            <w:r>
              <w:rPr>
                <w:rFonts w:cs="Arial"/>
                <w:color w:val="000000" w:themeColor="text1"/>
              </w:rPr>
              <w:t>doegamiya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ibupuydhay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aympa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ngalpan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igililmaypa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koey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balbayginga</w:t>
            </w:r>
            <w:proofErr w:type="spellEnd"/>
            <w:r>
              <w:rPr>
                <w:rFonts w:cs="Arial"/>
                <w:color w:val="000000" w:themeColor="text1"/>
              </w:rPr>
              <w:t xml:space="preserve">. </w:t>
            </w:r>
            <w:proofErr w:type="spellStart"/>
            <w:r>
              <w:rPr>
                <w:rFonts w:cs="Arial"/>
                <w:color w:val="000000" w:themeColor="text1"/>
              </w:rPr>
              <w:t>Ngi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mabayg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nanga</w:t>
            </w:r>
            <w:proofErr w:type="spellEnd"/>
            <w:r>
              <w:rPr>
                <w:rFonts w:cs="Arial"/>
                <w:color w:val="000000" w:themeColor="text1"/>
              </w:rPr>
              <w:t xml:space="preserve"> jobseeker </w:t>
            </w:r>
            <w:proofErr w:type="spellStart"/>
            <w:r>
              <w:rPr>
                <w:rFonts w:cs="Arial"/>
                <w:color w:val="000000" w:themeColor="text1"/>
              </w:rPr>
              <w:t>zagethiya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lumepa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ngin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ibupuydhane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6C2FA5" w:rsidRPr="009B18A2" w14:paraId="05D62657" w14:textId="77777777" w:rsidTr="009A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4881796" w14:textId="77777777" w:rsidR="006C2FA5" w:rsidRPr="009B18A2" w:rsidRDefault="006C2FA5" w:rsidP="009A6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3FD7961" w14:textId="77777777" w:rsidR="006C2FA5" w:rsidRPr="00BB1079" w:rsidRDefault="006C2FA5" w:rsidP="009A6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RAES Providers will work with you and your community to create projects.</w:t>
            </w:r>
          </w:p>
        </w:tc>
        <w:tc>
          <w:tcPr>
            <w:tcW w:w="4947" w:type="dxa"/>
          </w:tcPr>
          <w:p w14:paraId="5E267EAA" w14:textId="77777777" w:rsidR="006C2FA5" w:rsidRPr="00B57CB1" w:rsidRDefault="006C2FA5" w:rsidP="009A6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Batang" w:cs="Arial"/>
                <w:color w:val="000000" w:themeColor="text1"/>
                <w:lang w:eastAsia="ko-KR"/>
              </w:rPr>
            </w:pPr>
            <w:r>
              <w:rPr>
                <w:rFonts w:cs="Arial"/>
                <w:color w:val="000000" w:themeColor="text1"/>
              </w:rPr>
              <w:t xml:space="preserve">RAES-aw Provider-al </w:t>
            </w:r>
            <w:proofErr w:type="spellStart"/>
            <w:r>
              <w:rPr>
                <w:rFonts w:cs="Arial"/>
                <w:color w:val="000000" w:themeColor="text1"/>
              </w:rPr>
              <w:t>bal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kalmel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ngibiya</w:t>
            </w:r>
            <w:proofErr w:type="spellEnd"/>
            <w:r>
              <w:rPr>
                <w:rFonts w:cs="Arial"/>
                <w:color w:val="000000" w:themeColor="text1"/>
              </w:rPr>
              <w:t xml:space="preserve"> a </w:t>
            </w:r>
            <w:proofErr w:type="spellStart"/>
            <w:r>
              <w:rPr>
                <w:rFonts w:cs="Arial"/>
                <w:color w:val="000000" w:themeColor="text1"/>
              </w:rPr>
              <w:t>nginu</w:t>
            </w:r>
            <w:proofErr w:type="spellEnd"/>
            <w:r>
              <w:rPr>
                <w:rFonts w:cs="Arial"/>
                <w:color w:val="000000" w:themeColor="text1"/>
              </w:rPr>
              <w:t xml:space="preserve"> community-</w:t>
            </w:r>
            <w:proofErr w:type="spellStart"/>
            <w:r>
              <w:rPr>
                <w:rFonts w:cs="Arial"/>
                <w:color w:val="000000" w:themeColor="text1"/>
              </w:rPr>
              <w:t>ya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zapul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buwaylthayamoeyne</w:t>
            </w:r>
            <w:proofErr w:type="spellEnd"/>
            <w:r>
              <w:rPr>
                <w:rFonts w:cs="Arial"/>
                <w:color w:val="000000" w:themeColor="text1"/>
              </w:rPr>
              <w:t xml:space="preserve"> project-al </w:t>
            </w:r>
            <w:proofErr w:type="spellStart"/>
            <w:r>
              <w:rPr>
                <w:rFonts w:cs="Arial"/>
                <w:color w:val="000000" w:themeColor="text1"/>
              </w:rPr>
              <w:t>aymamoeyne</w:t>
            </w:r>
            <w:proofErr w:type="spellEnd"/>
            <w:r>
              <w:rPr>
                <w:rFonts w:eastAsia="Batang" w:cs="Arial" w:hint="eastAsia"/>
                <w:color w:val="000000" w:themeColor="text1"/>
                <w:lang w:eastAsia="ko-KR"/>
              </w:rPr>
              <w:t>.</w:t>
            </w:r>
          </w:p>
        </w:tc>
      </w:tr>
      <w:tr w:rsidR="006C2FA5" w:rsidRPr="009B18A2" w14:paraId="46DAC856" w14:textId="77777777" w:rsidTr="009A65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3897E46" w14:textId="77777777" w:rsidR="006C2FA5" w:rsidRPr="009B18A2" w:rsidRDefault="006C2FA5" w:rsidP="009A6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4CBDEC6A" w14:textId="77777777" w:rsidR="006C2FA5" w:rsidRPr="00BB1079" w:rsidRDefault="006C2FA5" w:rsidP="009A6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They will support job seekers as they move into jobs.</w:t>
            </w:r>
          </w:p>
        </w:tc>
        <w:tc>
          <w:tcPr>
            <w:tcW w:w="4947" w:type="dxa"/>
          </w:tcPr>
          <w:p w14:paraId="2D23860F" w14:textId="77777777" w:rsidR="006C2FA5" w:rsidRPr="00B57CB1" w:rsidRDefault="006C2FA5" w:rsidP="009A6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Batang" w:cs="Arial"/>
                <w:color w:val="000000" w:themeColor="text1"/>
                <w:lang w:eastAsia="ko-KR"/>
              </w:rPr>
            </w:pPr>
            <w:r>
              <w:rPr>
                <w:rFonts w:cs="Arial"/>
                <w:color w:val="000000" w:themeColor="text1"/>
              </w:rPr>
              <w:t xml:space="preserve">Thana </w:t>
            </w:r>
            <w:proofErr w:type="spellStart"/>
            <w:r>
              <w:rPr>
                <w:rFonts w:cs="Arial"/>
                <w:color w:val="000000" w:themeColor="text1"/>
              </w:rPr>
              <w:t>bangal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ibupuydhay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aymane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mabaygan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nanga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F10A6">
              <w:rPr>
                <w:rFonts w:cs="Arial"/>
                <w:color w:val="000000" w:themeColor="text1"/>
              </w:rPr>
              <w:t>zagethal</w:t>
            </w:r>
            <w:proofErr w:type="spellEnd"/>
            <w:r w:rsidRPr="008F10A6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kuykaymamoeyne</w:t>
            </w:r>
            <w:proofErr w:type="spellEnd"/>
            <w:r>
              <w:rPr>
                <w:rFonts w:eastAsia="Batang" w:cs="Arial" w:hint="eastAsia"/>
                <w:color w:val="000000" w:themeColor="text1"/>
                <w:lang w:eastAsia="ko-KR"/>
              </w:rPr>
              <w:t>.</w:t>
            </w:r>
          </w:p>
        </w:tc>
      </w:tr>
      <w:tr w:rsidR="006C2FA5" w:rsidRPr="009B18A2" w14:paraId="54247534" w14:textId="77777777" w:rsidTr="009A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24471BE" w14:textId="77777777" w:rsidR="006C2FA5" w:rsidRPr="009B18A2" w:rsidRDefault="006C2FA5" w:rsidP="009A6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26CC7272" w14:textId="77777777" w:rsidR="006C2FA5" w:rsidRPr="00BB1079" w:rsidRDefault="006C2FA5" w:rsidP="009A6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When RAES starts some job seekers might have a new provider, and some might have</w:t>
            </w:r>
          </w:p>
          <w:p w14:paraId="0C4F52E3" w14:textId="77777777" w:rsidR="006C2FA5" w:rsidRPr="00BB1079" w:rsidRDefault="006C2FA5" w:rsidP="009A6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the same provider.</w:t>
            </w:r>
          </w:p>
        </w:tc>
        <w:tc>
          <w:tcPr>
            <w:tcW w:w="4947" w:type="dxa"/>
          </w:tcPr>
          <w:p w14:paraId="5A2B8F47" w14:textId="77777777" w:rsidR="006C2FA5" w:rsidRPr="009B18A2" w:rsidRDefault="006C2FA5" w:rsidP="009A6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RAES </w:t>
            </w:r>
            <w:proofErr w:type="spellStart"/>
            <w:r>
              <w:rPr>
                <w:rFonts w:cs="Arial"/>
                <w:color w:val="000000" w:themeColor="text1"/>
              </w:rPr>
              <w:t>nanga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kuykaymedhe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dhuray</w:t>
            </w:r>
            <w:proofErr w:type="spellEnd"/>
            <w:r>
              <w:rPr>
                <w:rFonts w:cs="Arial"/>
                <w:color w:val="000000" w:themeColor="text1"/>
              </w:rPr>
              <w:t xml:space="preserve"> jobseeker-al </w:t>
            </w:r>
            <w:proofErr w:type="spellStart"/>
            <w:r>
              <w:rPr>
                <w:rFonts w:cs="Arial"/>
                <w:color w:val="000000" w:themeColor="text1"/>
              </w:rPr>
              <w:t>sikedh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kayn</w:t>
            </w:r>
            <w:proofErr w:type="spellEnd"/>
            <w:r>
              <w:rPr>
                <w:rFonts w:cs="Arial"/>
                <w:color w:val="000000" w:themeColor="text1"/>
              </w:rPr>
              <w:t xml:space="preserve"> provider-</w:t>
            </w:r>
            <w:proofErr w:type="spellStart"/>
            <w:r>
              <w:rPr>
                <w:rFonts w:cs="Arial"/>
                <w:color w:val="000000" w:themeColor="text1"/>
              </w:rPr>
              <w:t>ya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thayemoeyne</w:t>
            </w:r>
            <w:proofErr w:type="spellEnd"/>
            <w:r>
              <w:rPr>
                <w:rFonts w:cs="Arial"/>
                <w:color w:val="000000" w:themeColor="text1"/>
              </w:rPr>
              <w:t xml:space="preserve">, a </w:t>
            </w:r>
            <w:proofErr w:type="spellStart"/>
            <w:r>
              <w:rPr>
                <w:rFonts w:cs="Arial"/>
                <w:color w:val="000000" w:themeColor="text1"/>
              </w:rPr>
              <w:t>dhuray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matha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setha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thanamun</w:t>
            </w:r>
            <w:proofErr w:type="spellEnd"/>
            <w:r>
              <w:rPr>
                <w:rFonts w:cs="Arial"/>
                <w:color w:val="000000" w:themeColor="text1"/>
              </w:rPr>
              <w:t xml:space="preserve"> provider-</w:t>
            </w:r>
            <w:proofErr w:type="spellStart"/>
            <w:r>
              <w:rPr>
                <w:rFonts w:cs="Arial"/>
                <w:color w:val="000000" w:themeColor="text1"/>
              </w:rPr>
              <w:t>ya</w:t>
            </w:r>
            <w:proofErr w:type="spellEnd"/>
            <w:r>
              <w:rPr>
                <w:rFonts w:cs="Arial"/>
                <w:color w:val="000000" w:themeColor="text1"/>
              </w:rPr>
              <w:t xml:space="preserve">. </w:t>
            </w:r>
          </w:p>
        </w:tc>
      </w:tr>
      <w:tr w:rsidR="006C2FA5" w:rsidRPr="009B18A2" w14:paraId="24F8C277" w14:textId="77777777" w:rsidTr="009A65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5B120A3" w14:textId="77777777" w:rsidR="006C2FA5" w:rsidRPr="009B18A2" w:rsidRDefault="006C2FA5" w:rsidP="009A6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473DD166" w14:textId="77777777" w:rsidR="006C2FA5" w:rsidRPr="00BB1079" w:rsidRDefault="006C2FA5" w:rsidP="009A6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Job seekers don’t have to do anything yet; more information will be given to you.</w:t>
            </w:r>
          </w:p>
        </w:tc>
        <w:tc>
          <w:tcPr>
            <w:tcW w:w="4947" w:type="dxa"/>
          </w:tcPr>
          <w:p w14:paraId="29971B22" w14:textId="77777777" w:rsidR="006C2FA5" w:rsidRPr="00B57CB1" w:rsidRDefault="006C2FA5" w:rsidP="009A6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Batang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Kedha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thunara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ngitha</w:t>
            </w:r>
            <w:proofErr w:type="spellEnd"/>
            <w:r>
              <w:rPr>
                <w:rFonts w:cs="Arial"/>
                <w:color w:val="000000" w:themeColor="text1"/>
              </w:rPr>
              <w:t xml:space="preserve"> Jobseeker-al </w:t>
            </w:r>
            <w:proofErr w:type="spellStart"/>
            <w:r>
              <w:rPr>
                <w:rFonts w:cs="Arial"/>
                <w:color w:val="000000" w:themeColor="text1"/>
              </w:rPr>
              <w:t>mamu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ugaw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ngitha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bangal</w:t>
            </w:r>
            <w:proofErr w:type="spellEnd"/>
            <w:r>
              <w:rPr>
                <w:rFonts w:cs="Arial"/>
                <w:color w:val="000000" w:themeColor="text1"/>
              </w:rPr>
              <w:t xml:space="preserve"> kay mina </w:t>
            </w:r>
            <w:proofErr w:type="spellStart"/>
            <w:r>
              <w:rPr>
                <w:rFonts w:cs="Arial"/>
                <w:color w:val="000000" w:themeColor="text1"/>
              </w:rPr>
              <w:t>yadu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thur</w:t>
            </w:r>
            <w:r>
              <w:rPr>
                <w:rFonts w:eastAsia="Batang" w:cs="Arial" w:hint="eastAsia"/>
                <w:color w:val="000000" w:themeColor="text1"/>
                <w:lang w:eastAsia="ko-KR"/>
              </w:rPr>
              <w:t>e</w:t>
            </w:r>
            <w:r>
              <w:rPr>
                <w:rFonts w:cs="Arial"/>
                <w:color w:val="000000" w:themeColor="text1"/>
              </w:rPr>
              <w:t>moeyne</w:t>
            </w:r>
            <w:proofErr w:type="spellEnd"/>
            <w:r>
              <w:rPr>
                <w:rFonts w:eastAsia="Batang" w:cs="Arial" w:hint="eastAsia"/>
                <w:color w:val="000000" w:themeColor="text1"/>
                <w:lang w:eastAsia="ko-KR"/>
              </w:rPr>
              <w:t>.</w:t>
            </w:r>
          </w:p>
        </w:tc>
      </w:tr>
      <w:tr w:rsidR="006C2FA5" w:rsidRPr="009B18A2" w14:paraId="2C730C0D" w14:textId="77777777" w:rsidTr="009A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6492445" w14:textId="77777777" w:rsidR="006C2FA5" w:rsidRPr="009B18A2" w:rsidRDefault="006C2FA5" w:rsidP="009A6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6F01717C" w14:textId="77777777" w:rsidR="006C2FA5" w:rsidRPr="00BB1079" w:rsidRDefault="006C2FA5" w:rsidP="009A6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Your provider will set up a job plan, discuss your goals and what the next steps are.</w:t>
            </w:r>
          </w:p>
        </w:tc>
        <w:tc>
          <w:tcPr>
            <w:tcW w:w="4947" w:type="dxa"/>
          </w:tcPr>
          <w:p w14:paraId="256B9D02" w14:textId="77777777" w:rsidR="006C2FA5" w:rsidRPr="009B18A2" w:rsidRDefault="006C2FA5" w:rsidP="009A6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Nginu</w:t>
            </w:r>
            <w:proofErr w:type="spellEnd"/>
            <w:r>
              <w:rPr>
                <w:rFonts w:cs="Arial"/>
                <w:color w:val="000000" w:themeColor="text1"/>
              </w:rPr>
              <w:t xml:space="preserve"> provider-n </w:t>
            </w:r>
            <w:proofErr w:type="spellStart"/>
            <w:r>
              <w:rPr>
                <w:rFonts w:cs="Arial"/>
                <w:color w:val="000000" w:themeColor="text1"/>
              </w:rPr>
              <w:t>bal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ngibepa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job plan </w:t>
            </w:r>
            <w:proofErr w:type="spellStart"/>
            <w:r>
              <w:rPr>
                <w:rFonts w:cs="Arial"/>
                <w:color w:val="000000" w:themeColor="text1"/>
              </w:rPr>
              <w:t>aymane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ya</w:t>
            </w:r>
            <w:r>
              <w:rPr>
                <w:rFonts w:eastAsia="Batang" w:cs="Arial" w:hint="eastAsia"/>
                <w:color w:val="000000" w:themeColor="text1"/>
                <w:lang w:eastAsia="ko-KR"/>
              </w:rPr>
              <w:t>n</w:t>
            </w:r>
            <w:r>
              <w:rPr>
                <w:rFonts w:cs="Arial"/>
                <w:color w:val="000000" w:themeColor="text1"/>
              </w:rPr>
              <w:t>gusagul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tharedhe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ngibiya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kedha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nginu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ubilnga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midh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ngidh</w:t>
            </w:r>
            <w:proofErr w:type="spellEnd"/>
            <w:r>
              <w:rPr>
                <w:rFonts w:cs="Arial"/>
                <w:color w:val="000000" w:themeColor="text1"/>
              </w:rPr>
              <w:t xml:space="preserve"> mi </w:t>
            </w:r>
            <w:proofErr w:type="spellStart"/>
            <w:r>
              <w:rPr>
                <w:rFonts w:cs="Arial"/>
                <w:color w:val="000000" w:themeColor="text1"/>
              </w:rPr>
              <w:t>zoepa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gasamoeypa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buwaylthoeyay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aympa</w:t>
            </w:r>
            <w:proofErr w:type="spellEnd"/>
            <w:r>
              <w:rPr>
                <w:rFonts w:cs="Arial"/>
                <w:color w:val="000000" w:themeColor="text1"/>
              </w:rPr>
              <w:t xml:space="preserve">. </w:t>
            </w:r>
            <w:proofErr w:type="spellStart"/>
            <w:r>
              <w:rPr>
                <w:rFonts w:cs="Arial"/>
                <w:color w:val="000000" w:themeColor="text1"/>
              </w:rPr>
              <w:t>Kalanu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sizi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yabugud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balbaytidan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ngibepa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6C2FA5" w:rsidRPr="009B18A2" w14:paraId="4F52B62C" w14:textId="77777777" w:rsidTr="009A65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4A21CA6" w14:textId="77777777" w:rsidR="006C2FA5" w:rsidRPr="009B18A2" w:rsidRDefault="006C2FA5" w:rsidP="009A6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6A31E28B" w14:textId="77777777" w:rsidR="006C2FA5" w:rsidRPr="00BB1079" w:rsidRDefault="006C2FA5" w:rsidP="009A6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Job seekers’ Centrelink payments will stay the same under RAES.</w:t>
            </w:r>
          </w:p>
        </w:tc>
        <w:tc>
          <w:tcPr>
            <w:tcW w:w="4947" w:type="dxa"/>
          </w:tcPr>
          <w:p w14:paraId="16CCF153" w14:textId="77777777" w:rsidR="006C2FA5" w:rsidRPr="00126097" w:rsidRDefault="006C2FA5" w:rsidP="009A6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Batang" w:cs="Arial"/>
                <w:color w:val="000000" w:themeColor="text1"/>
                <w:lang w:eastAsia="ko-KR"/>
              </w:rPr>
            </w:pPr>
            <w:r>
              <w:rPr>
                <w:rFonts w:cs="Arial"/>
                <w:color w:val="000000" w:themeColor="text1"/>
              </w:rPr>
              <w:t xml:space="preserve">Jobseeker-aw Centrelink-aw payment-al </w:t>
            </w:r>
            <w:proofErr w:type="spellStart"/>
            <w:r>
              <w:rPr>
                <w:rFonts w:cs="Arial"/>
                <w:color w:val="000000" w:themeColor="text1"/>
              </w:rPr>
              <w:t>bal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matha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kedha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eastAsia="Batang" w:cs="Arial" w:hint="eastAsia"/>
                <w:color w:val="000000" w:themeColor="text1"/>
                <w:lang w:eastAsia="ko-KR"/>
              </w:rPr>
              <w:t>RAES</w:t>
            </w:r>
            <w:r>
              <w:rPr>
                <w:rFonts w:cs="Arial"/>
                <w:color w:val="000000" w:themeColor="text1"/>
              </w:rPr>
              <w:t>-anu</w:t>
            </w:r>
            <w:r>
              <w:rPr>
                <w:rFonts w:eastAsia="Batang" w:cs="Arial" w:hint="eastAsia"/>
                <w:color w:val="000000" w:themeColor="text1"/>
                <w:lang w:eastAsia="ko-KR"/>
              </w:rPr>
              <w:t>.</w:t>
            </w:r>
          </w:p>
        </w:tc>
      </w:tr>
      <w:tr w:rsidR="006C2FA5" w:rsidRPr="009B18A2" w14:paraId="0F058A73" w14:textId="77777777" w:rsidTr="009A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3239897" w14:textId="77777777" w:rsidR="006C2FA5" w:rsidRPr="009B18A2" w:rsidRDefault="006C2FA5" w:rsidP="009A6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7A1B431" w14:textId="77777777" w:rsidR="006C2FA5" w:rsidRPr="00BB1079" w:rsidRDefault="006C2FA5" w:rsidP="009A6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 xml:space="preserve">For more information you can call </w:t>
            </w:r>
            <w:r w:rsidRPr="0062752F">
              <w:rPr>
                <w:b/>
                <w:bCs/>
              </w:rPr>
              <w:t>1800 079 098</w:t>
            </w:r>
            <w:r>
              <w:t xml:space="preserve"> </w:t>
            </w:r>
            <w:r w:rsidRPr="00BB1079">
              <w:t xml:space="preserve">or visit </w:t>
            </w:r>
            <w:r w:rsidRPr="00BB1079">
              <w:rPr>
                <w:b/>
                <w:bCs/>
              </w:rPr>
              <w:t>www</w:t>
            </w:r>
            <w:r>
              <w:rPr>
                <w:rFonts w:eastAsia="Batang" w:hint="eastAsia"/>
                <w:b/>
                <w:bCs/>
                <w:lang w:eastAsia="ko-KR"/>
              </w:rPr>
              <w:t>.</w:t>
            </w:r>
            <w:r w:rsidRPr="00BB1079">
              <w:rPr>
                <w:b/>
                <w:bCs/>
              </w:rPr>
              <w:t>niaa</w:t>
            </w:r>
            <w:r>
              <w:rPr>
                <w:rFonts w:eastAsia="Batang" w:hint="eastAsia"/>
                <w:b/>
                <w:bCs/>
                <w:lang w:eastAsia="ko-KR"/>
              </w:rPr>
              <w:t>.</w:t>
            </w:r>
            <w:r w:rsidRPr="00BB1079">
              <w:rPr>
                <w:b/>
                <w:bCs/>
              </w:rPr>
              <w:t>gov</w:t>
            </w:r>
            <w:r>
              <w:rPr>
                <w:rFonts w:eastAsia="Batang" w:hint="eastAsia"/>
                <w:b/>
                <w:bCs/>
                <w:lang w:eastAsia="ko-KR"/>
              </w:rPr>
              <w:t>.</w:t>
            </w:r>
            <w:r w:rsidRPr="00BB1079">
              <w:rPr>
                <w:b/>
                <w:bCs/>
              </w:rPr>
              <w:t>au</w:t>
            </w:r>
            <w:r>
              <w:rPr>
                <w:rFonts w:eastAsia="Batang" w:hint="eastAsia"/>
                <w:b/>
                <w:bCs/>
                <w:lang w:eastAsia="ko-KR"/>
              </w:rPr>
              <w:t>/</w:t>
            </w:r>
            <w:r w:rsidRPr="00BB1079">
              <w:rPr>
                <w:b/>
                <w:bCs/>
              </w:rPr>
              <w:t>remote</w:t>
            </w:r>
            <w:r>
              <w:rPr>
                <w:rFonts w:eastAsia="Batang" w:hint="eastAsia"/>
                <w:b/>
                <w:bCs/>
                <w:lang w:eastAsia="ko-KR"/>
              </w:rPr>
              <w:t>-</w:t>
            </w:r>
            <w:r w:rsidRPr="00BB1079">
              <w:rPr>
                <w:b/>
                <w:bCs/>
              </w:rPr>
              <w:t>services</w:t>
            </w:r>
          </w:p>
        </w:tc>
        <w:tc>
          <w:tcPr>
            <w:tcW w:w="4947" w:type="dxa"/>
          </w:tcPr>
          <w:p w14:paraId="118AA5C1" w14:textId="77777777" w:rsidR="006C2FA5" w:rsidRPr="009B18A2" w:rsidRDefault="006C2FA5" w:rsidP="009A6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Dhuray</w:t>
            </w:r>
            <w:proofErr w:type="spellEnd"/>
            <w:r>
              <w:rPr>
                <w:rFonts w:cs="Arial"/>
                <w:color w:val="000000" w:themeColor="text1"/>
              </w:rPr>
              <w:t xml:space="preserve"> yapa </w:t>
            </w:r>
            <w:proofErr w:type="spellStart"/>
            <w:r>
              <w:rPr>
                <w:rFonts w:cs="Arial"/>
                <w:color w:val="000000" w:themeColor="text1"/>
              </w:rPr>
              <w:t>gasamoeypa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nanga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ngidh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inabi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ponapa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wayar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r w:rsidRPr="00B57CB1">
              <w:rPr>
                <w:rFonts w:cs="Arial"/>
                <w:b/>
                <w:bCs/>
                <w:color w:val="000000" w:themeColor="text1"/>
              </w:rPr>
              <w:t>1800 079 098</w:t>
            </w:r>
            <w:r>
              <w:rPr>
                <w:rFonts w:cs="Arial"/>
                <w:color w:val="000000" w:themeColor="text1"/>
              </w:rPr>
              <w:t xml:space="preserve"> </w:t>
            </w:r>
            <w:proofErr w:type="gramStart"/>
            <w:r>
              <w:rPr>
                <w:rFonts w:cs="Arial"/>
                <w:color w:val="000000" w:themeColor="text1"/>
              </w:rPr>
              <w:t>a</w:t>
            </w:r>
            <w:proofErr w:type="gram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inabi</w:t>
            </w:r>
            <w:proofErr w:type="spellEnd"/>
            <w:r>
              <w:rPr>
                <w:rFonts w:cs="Arial"/>
                <w:color w:val="000000" w:themeColor="text1"/>
              </w:rPr>
              <w:t xml:space="preserve"> website-nu </w:t>
            </w:r>
            <w:proofErr w:type="spellStart"/>
            <w:r>
              <w:rPr>
                <w:rFonts w:cs="Arial"/>
                <w:color w:val="000000" w:themeColor="text1"/>
              </w:rPr>
              <w:t>nagi</w:t>
            </w:r>
            <w:proofErr w:type="spellEnd"/>
            <w:r>
              <w:rPr>
                <w:rFonts w:eastAsia="Batang" w:cs="Arial"/>
                <w:color w:val="000000" w:themeColor="text1"/>
                <w:lang w:eastAsia="ko-KR"/>
              </w:rPr>
              <w:br/>
            </w:r>
            <w:r w:rsidRPr="00BB1079">
              <w:rPr>
                <w:b/>
                <w:bCs/>
              </w:rPr>
              <w:t>www</w:t>
            </w:r>
            <w:r>
              <w:rPr>
                <w:rFonts w:eastAsia="Batang" w:hint="eastAsia"/>
                <w:b/>
                <w:bCs/>
                <w:lang w:eastAsia="ko-KR"/>
              </w:rPr>
              <w:t>.</w:t>
            </w:r>
            <w:r w:rsidRPr="00BB1079">
              <w:rPr>
                <w:b/>
                <w:bCs/>
              </w:rPr>
              <w:t>niaa</w:t>
            </w:r>
            <w:r>
              <w:rPr>
                <w:rFonts w:eastAsia="Batang" w:hint="eastAsia"/>
                <w:b/>
                <w:bCs/>
                <w:lang w:eastAsia="ko-KR"/>
              </w:rPr>
              <w:t>.</w:t>
            </w:r>
            <w:r w:rsidRPr="00BB1079">
              <w:rPr>
                <w:b/>
                <w:bCs/>
              </w:rPr>
              <w:t>gov</w:t>
            </w:r>
            <w:r>
              <w:rPr>
                <w:rFonts w:eastAsia="Batang" w:hint="eastAsia"/>
                <w:b/>
                <w:bCs/>
                <w:lang w:eastAsia="ko-KR"/>
              </w:rPr>
              <w:t>.</w:t>
            </w:r>
            <w:r w:rsidRPr="00BB1079">
              <w:rPr>
                <w:b/>
                <w:bCs/>
              </w:rPr>
              <w:t>au</w:t>
            </w:r>
            <w:r>
              <w:rPr>
                <w:rFonts w:eastAsia="Batang" w:hint="eastAsia"/>
                <w:b/>
                <w:bCs/>
                <w:lang w:eastAsia="ko-KR"/>
              </w:rPr>
              <w:t>/</w:t>
            </w:r>
            <w:r w:rsidRPr="00BB1079">
              <w:rPr>
                <w:b/>
                <w:bCs/>
              </w:rPr>
              <w:t>remote</w:t>
            </w:r>
            <w:r>
              <w:rPr>
                <w:rFonts w:eastAsia="Batang" w:hint="eastAsia"/>
                <w:b/>
                <w:bCs/>
                <w:lang w:eastAsia="ko-KR"/>
              </w:rPr>
              <w:t>-</w:t>
            </w:r>
            <w:r w:rsidRPr="00BB1079">
              <w:rPr>
                <w:b/>
                <w:bCs/>
              </w:rPr>
              <w:t>services</w:t>
            </w:r>
          </w:p>
        </w:tc>
      </w:tr>
    </w:tbl>
    <w:p w14:paraId="629D0D21" w14:textId="77777777" w:rsidR="006C2FA5" w:rsidRPr="009B18A2" w:rsidRDefault="006C2FA5" w:rsidP="006C2FA5">
      <w:pPr>
        <w:rPr>
          <w:rFonts w:cs="Arial"/>
        </w:rPr>
      </w:pPr>
    </w:p>
    <w:p w14:paraId="7E3A54B4" w14:textId="77777777" w:rsidR="00B21E04" w:rsidRPr="009B18A2" w:rsidRDefault="00B21E04" w:rsidP="00BE757D">
      <w:pPr>
        <w:rPr>
          <w:rFonts w:cs="Arial"/>
        </w:rPr>
      </w:pPr>
    </w:p>
    <w:sectPr w:rsidR="00B21E04" w:rsidRPr="009B18A2" w:rsidSect="00B100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D2084" w14:textId="77777777" w:rsidR="004B4F63" w:rsidRDefault="004B4F63" w:rsidP="0028773F">
      <w:pPr>
        <w:spacing w:after="0" w:line="240" w:lineRule="auto"/>
      </w:pPr>
      <w:r>
        <w:separator/>
      </w:r>
    </w:p>
    <w:p w14:paraId="2D853521" w14:textId="77777777" w:rsidR="004B4F63" w:rsidRDefault="004B4F63"/>
  </w:endnote>
  <w:endnote w:type="continuationSeparator" w:id="0">
    <w:p w14:paraId="36012CBD" w14:textId="77777777" w:rsidR="004B4F63" w:rsidRDefault="004B4F63" w:rsidP="0028773F">
      <w:pPr>
        <w:spacing w:after="0" w:line="240" w:lineRule="auto"/>
      </w:pPr>
      <w:r>
        <w:continuationSeparator/>
      </w:r>
    </w:p>
    <w:p w14:paraId="661E2A4C" w14:textId="77777777" w:rsidR="004B4F63" w:rsidRDefault="004B4F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A60B19-52A6-43C0-8F34-6029872BDB26}"/>
    <w:embedBold r:id="rId2" w:fontKey="{EF547F38-5A79-4F5B-BDEC-E23CDA8F3733}"/>
    <w:embedItalic r:id="rId3" w:fontKey="{F17059C1-39EE-4E6E-AF30-DB350DE8A42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DC1C65E8-3A2D-402A-A405-9E5A58C53C5E}"/>
    <w:embedBold r:id="rId5" w:fontKey="{2B7FC1C5-F5F2-4CBA-BF4D-3036FB94DD3A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6" w:fontKey="{053E04E5-BA35-4E79-9125-ECFE0F37052B}"/>
    <w:embedBold r:id="rId7" w:fontKey="{8025275E-0E1B-4BDE-AF0A-4030323A8BE7}"/>
    <w:embedItalic r:id="rId8" w:fontKey="{7782691F-396D-446E-B48B-C5236040F7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67665333-3ED0-4DEA-8745-25889968B16A}"/>
    <w:embedBold r:id="rId10" w:fontKey="{D8D38D8E-A470-4410-BD56-A28197FA4557}"/>
    <w:embedItalic r:id="rId11" w:fontKey="{D2A3CFF1-7C34-4711-9E20-6C5144447FE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1F7344F3-2AEB-474C-9207-3D57616BF2F8}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02475" w14:textId="1A741845" w:rsidR="00B25CA7" w:rsidRDefault="0091609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72D3BD98" wp14:editId="3B73147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93700"/>
              <wp:effectExtent l="0" t="0" r="18415" b="0"/>
              <wp:wrapNone/>
              <wp:docPr id="76408572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30F2F0" w14:textId="7BE488D2" w:rsidR="00916098" w:rsidRPr="00916098" w:rsidRDefault="00916098" w:rsidP="00916098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FF0000"/>
                            </w:rPr>
                          </w:pPr>
                          <w:r w:rsidRPr="00916098">
                            <w:rPr>
                              <w:rFonts w:eastAsia="Arial" w:cs="Arial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D3BD9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54.05pt;height:31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" filled="f" stroked="f">
              <v:fill o:detectmouseclick="t"/>
              <v:textbox style="mso-fit-shape-to-text:t" inset="0,0,0,15pt">
                <w:txbxContent>
                  <w:p w14:paraId="0730F2F0" w14:textId="7BE488D2" w:rsidR="00916098" w:rsidRPr="00916098" w:rsidRDefault="00916098" w:rsidP="00916098">
                    <w:pPr>
                      <w:spacing w:after="0"/>
                      <w:rPr>
                        <w:rFonts w:eastAsia="Arial" w:cs="Arial"/>
                        <w:noProof/>
                        <w:color w:val="FF0000"/>
                      </w:rPr>
                    </w:pPr>
                    <w:r w:rsidRPr="00916098">
                      <w:rPr>
                        <w:rFonts w:eastAsia="Arial" w:cs="Arial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1887A19A" w14:textId="77777777" w:rsidTr="00066DE5">
      <w:trPr>
        <w:jc w:val="right"/>
      </w:trPr>
      <w:tc>
        <w:tcPr>
          <w:tcW w:w="4795" w:type="dxa"/>
          <w:vAlign w:val="center"/>
        </w:tcPr>
        <w:p w14:paraId="01394FB5" w14:textId="73BD6B3C" w:rsidR="00B10090" w:rsidRPr="007524D3" w:rsidRDefault="00916098" w:rsidP="00B10090">
          <w:pPr>
            <w:pStyle w:val="Header"/>
            <w:jc w:val="right"/>
            <w:rPr>
              <w:rFonts w:cs="Arial"/>
              <w:sz w:val="22"/>
              <w:szCs w:val="22"/>
            </w:rPr>
          </w:pPr>
          <w:r>
            <w:rPr>
              <w:rFonts w:cs="Arial"/>
              <w:noProof/>
              <w:sz w:val="22"/>
              <w:szCs w:val="22"/>
            </w:rPr>
            <mc:AlternateContent>
              <mc:Choice Requires="wps">
                <w:drawing>
                  <wp:anchor distT="0" distB="0" distL="0" distR="0" simplePos="0" relativeHeight="251665408" behindDoc="0" locked="0" layoutInCell="1" allowOverlap="1" wp14:anchorId="44C7C59F" wp14:editId="5EAB4265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686435" cy="393700"/>
                    <wp:effectExtent l="0" t="0" r="18415" b="0"/>
                    <wp:wrapNone/>
                    <wp:docPr id="1974176876" name="Text Box 6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6435" cy="393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01373A" w14:textId="40B090C6" w:rsidR="00916098" w:rsidRPr="00916098" w:rsidRDefault="00916098" w:rsidP="00916098">
                                <w:pPr>
                                  <w:spacing w:after="0"/>
                                  <w:rPr>
                                    <w:rFonts w:eastAsia="Arial" w:cs="Arial"/>
                                    <w:noProof/>
                                    <w:color w:val="FF0000"/>
                                  </w:rPr>
                                </w:pPr>
                                <w:r w:rsidRPr="00916098">
                                  <w:rPr>
                                    <w:rFonts w:eastAsia="Arial" w:cs="Arial"/>
                                    <w:noProof/>
                                    <w:color w:val="FF0000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4C7C5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9" type="#_x0000_t202" alt="OFFICIAL" style="position:absolute;left:0;text-align:left;margin-left:0;margin-top:0;width:54.05pt;height:31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" filled="f" stroked="f">
                    <v:fill o:detectmouseclick="t"/>
                    <v:textbox style="mso-fit-shape-to-text:t" inset="0,0,0,15pt">
                      <w:txbxContent>
                        <w:p w14:paraId="6301373A" w14:textId="40B090C6" w:rsidR="00916098" w:rsidRPr="00916098" w:rsidRDefault="00916098" w:rsidP="00916098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FF0000"/>
                            </w:rPr>
                          </w:pPr>
                          <w:r w:rsidRPr="00916098">
                            <w:rPr>
                              <w:rFonts w:eastAsia="Arial" w:cs="Arial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7F5F72">
            <w:rPr>
              <w:rFonts w:cs="Arial"/>
              <w:sz w:val="22"/>
              <w:szCs w:val="22"/>
            </w:rPr>
            <w:t>Remote Australia Employment Service (RAES) Audio message – Kalaw Kawa Ya</w:t>
          </w:r>
        </w:p>
      </w:tc>
      <w:tc>
        <w:tcPr>
          <w:tcW w:w="250" w:type="pct"/>
          <w:vAlign w:val="center"/>
        </w:tcPr>
        <w:p w14:paraId="0EB3887B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264F519C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0B8891FB" w14:textId="77777777" w:rsidTr="001B6100">
      <w:trPr>
        <w:jc w:val="right"/>
      </w:trPr>
      <w:tc>
        <w:tcPr>
          <w:tcW w:w="4795" w:type="dxa"/>
          <w:vAlign w:val="center"/>
        </w:tcPr>
        <w:p w14:paraId="3DA6AFD0" w14:textId="64D0F1B8" w:rsidR="007524D3" w:rsidRPr="007524D3" w:rsidRDefault="00916098" w:rsidP="007524D3">
          <w:pPr>
            <w:pStyle w:val="Header"/>
            <w:jc w:val="right"/>
            <w:rPr>
              <w:rFonts w:cs="Arial"/>
              <w:sz w:val="22"/>
              <w:szCs w:val="22"/>
            </w:rPr>
          </w:pPr>
          <w:r>
            <w:rPr>
              <w:rFonts w:cs="Arial"/>
              <w:noProof/>
              <w:sz w:val="22"/>
              <w:szCs w:val="22"/>
            </w:rPr>
            <mc:AlternateContent>
              <mc:Choice Requires="wps">
                <w:drawing>
                  <wp:anchor distT="0" distB="0" distL="0" distR="0" simplePos="0" relativeHeight="251663360" behindDoc="0" locked="0" layoutInCell="1" allowOverlap="1" wp14:anchorId="3ED60F1D" wp14:editId="62AD405E">
                    <wp:simplePos x="533400" y="1029970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686435" cy="393700"/>
                    <wp:effectExtent l="0" t="0" r="18415" b="0"/>
                    <wp:wrapNone/>
                    <wp:docPr id="1398188088" name="Text Box 4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6435" cy="393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EA6E02" w14:textId="618B2B1A" w:rsidR="00916098" w:rsidRPr="00916098" w:rsidRDefault="00916098" w:rsidP="00916098">
                                <w:pPr>
                                  <w:spacing w:after="0"/>
                                  <w:rPr>
                                    <w:rFonts w:eastAsia="Arial" w:cs="Arial"/>
                                    <w:noProof/>
                                    <w:color w:val="FF0000"/>
                                  </w:rPr>
                                </w:pPr>
                                <w:r w:rsidRPr="00916098">
                                  <w:rPr>
                                    <w:rFonts w:eastAsia="Arial" w:cs="Arial"/>
                                    <w:noProof/>
                                    <w:color w:val="FF0000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ED60F1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31" type="#_x0000_t202" alt="OFFICIAL" style="position:absolute;left:0;text-align:left;margin-left:0;margin-top:0;width:54.05pt;height:31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" filled="f" stroked="f">
                    <v:fill o:detectmouseclick="t"/>
                    <v:textbox style="mso-fit-shape-to-text:t" inset="0,0,0,15pt">
                      <w:txbxContent>
                        <w:p w14:paraId="69EA6E02" w14:textId="618B2B1A" w:rsidR="00916098" w:rsidRPr="00916098" w:rsidRDefault="00916098" w:rsidP="00916098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FF0000"/>
                            </w:rPr>
                          </w:pPr>
                          <w:r w:rsidRPr="00916098">
                            <w:rPr>
                              <w:rFonts w:eastAsia="Arial" w:cs="Arial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sdt>
            <w:sdtPr>
              <w:rPr>
                <w:rFonts w:cs="Arial"/>
                <w:sz w:val="22"/>
                <w:szCs w:val="22"/>
              </w:rPr>
              <w:alias w:val="Title"/>
              <w:tag w:val=""/>
              <w:id w:val="-902833547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7F5F72">
                <w:rPr>
                  <w:rFonts w:cs="Arial"/>
                  <w:sz w:val="22"/>
                  <w:szCs w:val="22"/>
                </w:rPr>
                <w:t>Remote Australia Employment Service (RAES) Audio message – Kalaw Kawa Ya</w:t>
              </w:r>
            </w:sdtContent>
          </w:sdt>
        </w:p>
      </w:tc>
      <w:tc>
        <w:tcPr>
          <w:tcW w:w="250" w:type="pct"/>
          <w:vAlign w:val="center"/>
        </w:tcPr>
        <w:p w14:paraId="3EB39C86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115500BC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56038" w14:textId="77777777" w:rsidR="004B4F63" w:rsidRDefault="004B4F63" w:rsidP="0028773F">
      <w:pPr>
        <w:spacing w:after="0" w:line="240" w:lineRule="auto"/>
      </w:pPr>
      <w:r>
        <w:separator/>
      </w:r>
    </w:p>
    <w:p w14:paraId="4EE94239" w14:textId="77777777" w:rsidR="004B4F63" w:rsidRDefault="004B4F63"/>
  </w:footnote>
  <w:footnote w:type="continuationSeparator" w:id="0">
    <w:p w14:paraId="0883E830" w14:textId="77777777" w:rsidR="004B4F63" w:rsidRDefault="004B4F63" w:rsidP="0028773F">
      <w:pPr>
        <w:spacing w:after="0" w:line="240" w:lineRule="auto"/>
      </w:pPr>
      <w:r>
        <w:continuationSeparator/>
      </w:r>
    </w:p>
    <w:p w14:paraId="476F3C0C" w14:textId="77777777" w:rsidR="004B4F63" w:rsidRDefault="004B4F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204AD" w14:textId="562AEC6F" w:rsidR="00B25CA7" w:rsidRDefault="0091609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7BD4055" wp14:editId="63A2819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93700"/>
              <wp:effectExtent l="0" t="0" r="18415" b="6350"/>
              <wp:wrapNone/>
              <wp:docPr id="211530060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DC4A86" w14:textId="3023C235" w:rsidR="00916098" w:rsidRPr="00916098" w:rsidRDefault="00916098" w:rsidP="00916098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FF0000"/>
                            </w:rPr>
                          </w:pPr>
                          <w:r w:rsidRPr="00916098">
                            <w:rPr>
                              <w:rFonts w:eastAsia="Arial" w:cs="Arial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BD40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4.05pt;height:31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3ADC4A86" w14:textId="3023C235" w:rsidR="00916098" w:rsidRPr="00916098" w:rsidRDefault="00916098" w:rsidP="00916098">
                    <w:pPr>
                      <w:spacing w:after="0"/>
                      <w:rPr>
                        <w:rFonts w:eastAsia="Arial" w:cs="Arial"/>
                        <w:noProof/>
                        <w:color w:val="FF0000"/>
                      </w:rPr>
                    </w:pPr>
                    <w:r w:rsidRPr="00916098">
                      <w:rPr>
                        <w:rFonts w:eastAsia="Arial" w:cs="Arial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4C0A6" w14:textId="5F0F840D" w:rsidR="0028773F" w:rsidRDefault="00916098" w:rsidP="0028773F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149D1CB" wp14:editId="534DED5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93700"/>
              <wp:effectExtent l="0" t="0" r="18415" b="6350"/>
              <wp:wrapNone/>
              <wp:docPr id="1889331958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4E8D0D" w14:textId="1885F322" w:rsidR="00916098" w:rsidRPr="00916098" w:rsidRDefault="00916098" w:rsidP="00916098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FF0000"/>
                            </w:rPr>
                          </w:pPr>
                          <w:r w:rsidRPr="00916098">
                            <w:rPr>
                              <w:rFonts w:eastAsia="Arial" w:cs="Arial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49D1C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0;margin-top:0;width:54.05pt;height:31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" filled="f" stroked="f">
              <v:fill o:detectmouseclick="t"/>
              <v:textbox style="mso-fit-shape-to-text:t" inset="0,15pt,0,0">
                <w:txbxContent>
                  <w:p w14:paraId="184E8D0D" w14:textId="1885F322" w:rsidR="00916098" w:rsidRPr="00916098" w:rsidRDefault="00916098" w:rsidP="00916098">
                    <w:pPr>
                      <w:spacing w:after="0"/>
                      <w:rPr>
                        <w:rFonts w:eastAsia="Arial" w:cs="Arial"/>
                        <w:noProof/>
                        <w:color w:val="FF0000"/>
                      </w:rPr>
                    </w:pPr>
                    <w:r w:rsidRPr="00916098">
                      <w:rPr>
                        <w:rFonts w:eastAsia="Arial" w:cs="Arial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1CE6D" w14:textId="72BC2772" w:rsidR="00443BA2" w:rsidRDefault="00916098" w:rsidP="006365C6">
    <w:pPr>
      <w:pStyle w:val="Header"/>
      <w:spacing w:after="360"/>
      <w:jc w:val="center"/>
    </w:pPr>
    <w:r>
      <w:rPr>
        <w:noProof/>
        <w:color w:val="FF0000"/>
        <w:sz w:val="20"/>
        <w:szCs w:val="20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74231A2" wp14:editId="4D1AE085">
              <wp:simplePos x="457200" y="292100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93700"/>
              <wp:effectExtent l="0" t="0" r="18415" b="6350"/>
              <wp:wrapNone/>
              <wp:docPr id="158729845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D5B007" w14:textId="6DCEBB8E" w:rsidR="00916098" w:rsidRPr="00916098" w:rsidRDefault="00916098" w:rsidP="00916098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FF0000"/>
                            </w:rPr>
                          </w:pPr>
                          <w:r w:rsidRPr="00916098">
                            <w:rPr>
                              <w:rFonts w:eastAsia="Arial" w:cs="Arial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4231A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left:0;text-align:left;margin-left:0;margin-top:0;width:54.05pt;height:31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" filled="f" stroked="f">
              <v:fill o:detectmouseclick="t"/>
              <v:textbox style="mso-fit-shape-to-text:t" inset="0,15pt,0,0">
                <w:txbxContent>
                  <w:p w14:paraId="31D5B007" w14:textId="6DCEBB8E" w:rsidR="00916098" w:rsidRPr="00916098" w:rsidRDefault="00916098" w:rsidP="00916098">
                    <w:pPr>
                      <w:spacing w:after="0"/>
                      <w:rPr>
                        <w:rFonts w:eastAsia="Arial" w:cs="Arial"/>
                        <w:noProof/>
                        <w:color w:val="FF0000"/>
                      </w:rPr>
                    </w:pPr>
                    <w:r w:rsidRPr="00916098">
                      <w:rPr>
                        <w:rFonts w:eastAsia="Arial" w:cs="Arial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25CA7">
      <w:rPr>
        <w:noProof/>
        <w:color w:val="FF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3E5F3047" wp14:editId="41388FB4">
          <wp:simplePos x="0" y="0"/>
          <wp:positionH relativeFrom="column">
            <wp:posOffset>5662246</wp:posOffset>
          </wp:positionH>
          <wp:positionV relativeFrom="paragraph">
            <wp:posOffset>-79473</wp:posOffset>
          </wp:positionV>
          <wp:extent cx="1063625" cy="732790"/>
          <wp:effectExtent l="0" t="0" r="0" b="0"/>
          <wp:wrapSquare wrapText="bothSides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625" cy="732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2626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30"/>
    <w:rsid w:val="00010F65"/>
    <w:rsid w:val="0003453B"/>
    <w:rsid w:val="00042465"/>
    <w:rsid w:val="00067A5A"/>
    <w:rsid w:val="000835A2"/>
    <w:rsid w:val="000F5DFA"/>
    <w:rsid w:val="00114AA5"/>
    <w:rsid w:val="00156840"/>
    <w:rsid w:val="00187F4E"/>
    <w:rsid w:val="001B5B6F"/>
    <w:rsid w:val="00212210"/>
    <w:rsid w:val="002229F8"/>
    <w:rsid w:val="00237958"/>
    <w:rsid w:val="00247A62"/>
    <w:rsid w:val="00257121"/>
    <w:rsid w:val="00260F9A"/>
    <w:rsid w:val="00263AF6"/>
    <w:rsid w:val="0028773F"/>
    <w:rsid w:val="002926C8"/>
    <w:rsid w:val="00293EF4"/>
    <w:rsid w:val="00296773"/>
    <w:rsid w:val="002E11A5"/>
    <w:rsid w:val="002E475E"/>
    <w:rsid w:val="0033708E"/>
    <w:rsid w:val="00372B9F"/>
    <w:rsid w:val="003B6A52"/>
    <w:rsid w:val="00443BA2"/>
    <w:rsid w:val="004733EE"/>
    <w:rsid w:val="004B4F63"/>
    <w:rsid w:val="004D1E16"/>
    <w:rsid w:val="004E24FB"/>
    <w:rsid w:val="004F583E"/>
    <w:rsid w:val="005510DE"/>
    <w:rsid w:val="005517A4"/>
    <w:rsid w:val="00556C4B"/>
    <w:rsid w:val="0056109E"/>
    <w:rsid w:val="00572405"/>
    <w:rsid w:val="0059663A"/>
    <w:rsid w:val="005C40C8"/>
    <w:rsid w:val="005D5EDF"/>
    <w:rsid w:val="005D62E1"/>
    <w:rsid w:val="005E6785"/>
    <w:rsid w:val="006149F3"/>
    <w:rsid w:val="0062752F"/>
    <w:rsid w:val="006365C6"/>
    <w:rsid w:val="00644B11"/>
    <w:rsid w:val="0064659D"/>
    <w:rsid w:val="00684A0E"/>
    <w:rsid w:val="006C2FA5"/>
    <w:rsid w:val="006C5630"/>
    <w:rsid w:val="00711C60"/>
    <w:rsid w:val="00726502"/>
    <w:rsid w:val="00730F10"/>
    <w:rsid w:val="007524D3"/>
    <w:rsid w:val="007A6468"/>
    <w:rsid w:val="007B5F94"/>
    <w:rsid w:val="007D2DCE"/>
    <w:rsid w:val="007E0A5F"/>
    <w:rsid w:val="007E0DB6"/>
    <w:rsid w:val="007F5F72"/>
    <w:rsid w:val="008109BD"/>
    <w:rsid w:val="00825CF5"/>
    <w:rsid w:val="00864688"/>
    <w:rsid w:val="008C335C"/>
    <w:rsid w:val="008E2776"/>
    <w:rsid w:val="008F56DE"/>
    <w:rsid w:val="008F69A2"/>
    <w:rsid w:val="008F7EE9"/>
    <w:rsid w:val="00916098"/>
    <w:rsid w:val="0093061C"/>
    <w:rsid w:val="0094644C"/>
    <w:rsid w:val="00977F9C"/>
    <w:rsid w:val="00984B0A"/>
    <w:rsid w:val="0098775E"/>
    <w:rsid w:val="00993889"/>
    <w:rsid w:val="00995906"/>
    <w:rsid w:val="009B18A2"/>
    <w:rsid w:val="009E6034"/>
    <w:rsid w:val="009F70D7"/>
    <w:rsid w:val="00A13C16"/>
    <w:rsid w:val="00A84A55"/>
    <w:rsid w:val="00B01314"/>
    <w:rsid w:val="00B05C00"/>
    <w:rsid w:val="00B10090"/>
    <w:rsid w:val="00B15CD0"/>
    <w:rsid w:val="00B21E04"/>
    <w:rsid w:val="00B257F0"/>
    <w:rsid w:val="00B25CA7"/>
    <w:rsid w:val="00B40F88"/>
    <w:rsid w:val="00B673EF"/>
    <w:rsid w:val="00B75ADF"/>
    <w:rsid w:val="00BA6382"/>
    <w:rsid w:val="00BE757D"/>
    <w:rsid w:val="00C91CB1"/>
    <w:rsid w:val="00CB676C"/>
    <w:rsid w:val="00CC72E9"/>
    <w:rsid w:val="00D068DD"/>
    <w:rsid w:val="00D44903"/>
    <w:rsid w:val="00D83D90"/>
    <w:rsid w:val="00D84001"/>
    <w:rsid w:val="00D8530C"/>
    <w:rsid w:val="00D91819"/>
    <w:rsid w:val="00D97F30"/>
    <w:rsid w:val="00DD0737"/>
    <w:rsid w:val="00DE2ADC"/>
    <w:rsid w:val="00EA6BF4"/>
    <w:rsid w:val="00EC4A71"/>
    <w:rsid w:val="00F03E5C"/>
    <w:rsid w:val="00F04C3E"/>
    <w:rsid w:val="00F078F7"/>
    <w:rsid w:val="00F13D59"/>
    <w:rsid w:val="00F41AD3"/>
    <w:rsid w:val="00F5641B"/>
    <w:rsid w:val="00F87972"/>
    <w:rsid w:val="00FC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26B16C"/>
  <w15:chartTrackingRefBased/>
  <w15:docId w15:val="{041C7B1E-F6DD-4AC4-87A7-BE93EA74D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F41AD3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00_Production\01_Typesetting\Template_B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5EC9327F80525468A7FE83085C70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B191D-5E13-C14F-9179-A60D0CCDFC63}"/>
      </w:docPartPr>
      <w:docPartBody>
        <w:p w:rsidR="00E05977" w:rsidRDefault="00FF08F9" w:rsidP="00FF08F9">
          <w:pPr>
            <w:pStyle w:val="F5EC9327F80525468A7FE83085C70BA5"/>
          </w:pPr>
          <w:r w:rsidRPr="00D633D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8E"/>
    <w:rsid w:val="00032F8E"/>
    <w:rsid w:val="000835A2"/>
    <w:rsid w:val="00187F4E"/>
    <w:rsid w:val="002926C8"/>
    <w:rsid w:val="00293EF4"/>
    <w:rsid w:val="00296773"/>
    <w:rsid w:val="003C2846"/>
    <w:rsid w:val="003D3E7C"/>
    <w:rsid w:val="004733EE"/>
    <w:rsid w:val="004F583E"/>
    <w:rsid w:val="006C5630"/>
    <w:rsid w:val="00805EA4"/>
    <w:rsid w:val="008109BD"/>
    <w:rsid w:val="00960D17"/>
    <w:rsid w:val="009A3A1E"/>
    <w:rsid w:val="00AE1694"/>
    <w:rsid w:val="00D70F8A"/>
    <w:rsid w:val="00E05977"/>
    <w:rsid w:val="00E8476A"/>
    <w:rsid w:val="00FF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F08F9"/>
    <w:rPr>
      <w:color w:val="666666"/>
    </w:rPr>
  </w:style>
  <w:style w:type="paragraph" w:customStyle="1" w:styleId="F5EC9327F80525468A7FE83085C70BA5">
    <w:name w:val="F5EC9327F80525468A7FE83085C70BA5"/>
    <w:rsid w:val="00FF08F9"/>
    <w:rPr>
      <w:lang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1b6f4da-6f5a-4ad4-ae79-c01bdd3395d0}" enabled="1" method="Privileged" siteId="{b3712af2-6728-4e11-bcea-c85236845f55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Template_BT</Template>
  <TotalTime>0</TotalTime>
  <Pages>1</Pages>
  <Words>334</Words>
  <Characters>1914</Characters>
  <Application>Microsoft Office Word</Application>
  <DocSecurity>0</DocSecurity>
  <Lines>83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Remote Australia Employment Service (RAES) Audio message – Kalaw Kawa Ya</vt:lpstr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Remote Australia Employment Service (RAES) Audio message – Kalaw Kawa Ya</dc:title>
  <dc:subject/>
  <dc:creator>Thom Kiorgaard</dc:creator>
  <cp:keywords/>
  <dc:description/>
  <cp:lastModifiedBy>Jelena MILANJA</cp:lastModifiedBy>
  <cp:revision>2</cp:revision>
  <dcterms:created xsi:type="dcterms:W3CDTF">2025-12-23T04:50:00Z</dcterms:created>
  <dcterms:modified xsi:type="dcterms:W3CDTF">2025-12-23T04:50:00Z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5e9c4094,7e14ecf8,709ceaf6</vt:lpwstr>
  </property>
  <property fmtid="{D5CDD505-2E9C-101B-9397-08002B2CF9AE}" pid="3" name="ClassificationContentMarkingHeaderFontProps">
    <vt:lpwstr>#ff0000,12,ARIAL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5356a838,2d8b05e1,75ab8c6c</vt:lpwstr>
  </property>
  <property fmtid="{D5CDD505-2E9C-101B-9397-08002B2CF9AE}" pid="6" name="ClassificationContentMarkingFooterFontProps">
    <vt:lpwstr>#ff0000,12,ARIAL</vt:lpwstr>
  </property>
  <property fmtid="{D5CDD505-2E9C-101B-9397-08002B2CF9AE}" pid="7" name="ClassificationContentMarkingFooterText">
    <vt:lpwstr>OFFICIAL</vt:lpwstr>
  </property>
</Properties>
</file>