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1A314" w14:textId="05EBB591" w:rsidR="00960A18" w:rsidRPr="009B18A2" w:rsidRDefault="00960A18" w:rsidP="00960A1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31E27E91A0E0B04C9CDA0844C969A6F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rPr>
              <w:rFonts w:cs="Arial"/>
            </w:rPr>
            <w:t>Remote Australia Employment Service (RAES) Audio message – Martu Wangka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960A18" w:rsidRPr="009B18A2" w14:paraId="6305C966" w14:textId="77777777" w:rsidTr="00C97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DA120D" w14:textId="77777777" w:rsidR="00960A18" w:rsidRPr="009B18A2" w:rsidRDefault="00960A18" w:rsidP="00C97140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34F36A1E" w14:textId="77777777" w:rsidR="00960A18" w:rsidRPr="009B18A2" w:rsidRDefault="00960A18" w:rsidP="00C9714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793AE23A" w14:textId="77777777" w:rsidR="00960A18" w:rsidRPr="009B18A2" w:rsidRDefault="00960A18" w:rsidP="00C9714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960A18" w:rsidRPr="009B18A2" w14:paraId="42E3649F" w14:textId="77777777" w:rsidTr="00C97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0C3155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ECD7D92" w14:textId="77777777" w:rsidR="00960A18" w:rsidRPr="00BB1079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C570EE6" w14:textId="77777777" w:rsidR="00960A18" w:rsidRPr="006244F6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Ngurrinirran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warrkamuku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ka </w:t>
            </w:r>
            <w:proofErr w:type="spellStart"/>
            <w:r>
              <w:rPr>
                <w:rFonts w:cs="Arial"/>
                <w:color w:val="000000" w:themeColor="text1"/>
              </w:rPr>
              <w:t>nanta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yaalpamunku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yarrjiyarripuwan</w:t>
            </w:r>
            <w:proofErr w:type="spellEnd"/>
            <w:r>
              <w:rPr>
                <w:rFonts w:eastAsia="Batang" w:cs="Arial" w:hint="eastAsia"/>
                <w:color w:val="000000" w:themeColor="text1"/>
                <w:lang w:eastAsia="ko-KR"/>
              </w:rPr>
              <w:t>?</w:t>
            </w:r>
          </w:p>
        </w:tc>
      </w:tr>
      <w:tr w:rsidR="00960A18" w:rsidRPr="009B18A2" w14:paraId="5C763A93" w14:textId="77777777" w:rsidTr="00C971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980426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AE3FE38" w14:textId="77777777" w:rsidR="00960A18" w:rsidRPr="00BB1079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479C9112" w14:textId="77777777" w:rsidR="00960A18" w:rsidRPr="009B18A2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Nyuntumili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pujimanyja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r w:rsidRPr="00BB1079">
              <w:t>Remote Australia Employment Service</w:t>
            </w:r>
            <w:r>
              <w:t xml:space="preserve"> </w:t>
            </w:r>
            <w:proofErr w:type="spellStart"/>
            <w:r>
              <w:t>ninti</w:t>
            </w:r>
            <w:proofErr w:type="spellEnd"/>
            <w:r>
              <w:t xml:space="preserve"> RAES </w:t>
            </w:r>
            <w:proofErr w:type="gramStart"/>
            <w:r>
              <w:t xml:space="preserve">–  </w:t>
            </w:r>
            <w:proofErr w:type="spellStart"/>
            <w:r>
              <w:t>nintilkunta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wanalkunin</w:t>
            </w:r>
            <w:proofErr w:type="spellEnd"/>
            <w:r>
              <w:t xml:space="preserve">, </w:t>
            </w:r>
            <w:proofErr w:type="spellStart"/>
            <w:r>
              <w:t>yalyjitarripun</w:t>
            </w:r>
            <w:proofErr w:type="spellEnd"/>
            <w:r>
              <w:t xml:space="preserve">, </w:t>
            </w:r>
            <w:proofErr w:type="spellStart"/>
            <w:r>
              <w:t>nintilkunanta</w:t>
            </w:r>
            <w:proofErr w:type="spellEnd"/>
            <w:r>
              <w:t xml:space="preserve"> </w:t>
            </w:r>
            <w:proofErr w:type="spellStart"/>
            <w:r>
              <w:t>warrkamun</w:t>
            </w:r>
            <w:proofErr w:type="spellEnd"/>
            <w:r>
              <w:t xml:space="preserve"> </w:t>
            </w:r>
            <w:proofErr w:type="spellStart"/>
            <w:r>
              <w:t>mankuwan</w:t>
            </w:r>
            <w:proofErr w:type="spellEnd"/>
            <w:r>
              <w:t>.</w:t>
            </w:r>
          </w:p>
        </w:tc>
      </w:tr>
      <w:tr w:rsidR="00960A18" w:rsidRPr="009B18A2" w14:paraId="0C9CA3CC" w14:textId="77777777" w:rsidTr="00C97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B20DD7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FC9D549" w14:textId="77777777" w:rsidR="00960A18" w:rsidRPr="00BB1079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0D0825BE" w14:textId="77777777" w:rsidR="00960A18" w:rsidRPr="009B18A2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Ngaanya </w:t>
            </w:r>
            <w:proofErr w:type="spellStart"/>
            <w:r>
              <w:rPr>
                <w:rFonts w:cs="Arial"/>
                <w:color w:val="000000" w:themeColor="text1"/>
              </w:rPr>
              <w:t>warrkamu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ngaapaningka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color w:val="000000" w:themeColor="text1"/>
              </w:rPr>
              <w:t>yungku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 CDP</w:t>
            </w:r>
            <w:proofErr w:type="gram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960A18" w:rsidRPr="009B18A2" w14:paraId="0C58EF11" w14:textId="77777777" w:rsidTr="00C971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447E4E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0EAE7531" w14:textId="77777777" w:rsidR="00960A18" w:rsidRPr="00BB1079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55D2A035" w14:textId="77777777" w:rsidR="00960A18" w:rsidRPr="009B18A2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Ngaa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 junta </w:t>
            </w:r>
            <w:proofErr w:type="spellStart"/>
            <w:r>
              <w:rPr>
                <w:rFonts w:cs="Arial"/>
                <w:color w:val="000000" w:themeColor="text1"/>
              </w:rPr>
              <w:t>kujupanku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martukulanpa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jukurr</w:t>
            </w:r>
            <w:proofErr w:type="spellEnd"/>
            <w:r>
              <w:rPr>
                <w:rFonts w:cs="Arial"/>
                <w:color w:val="000000" w:themeColor="text1"/>
              </w:rPr>
              <w:t xml:space="preserve">, ka </w:t>
            </w:r>
            <w:proofErr w:type="spellStart"/>
            <w:r>
              <w:rPr>
                <w:rFonts w:cs="Arial"/>
                <w:color w:val="000000" w:themeColor="text1"/>
              </w:rPr>
              <w:t>nanta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yaalpamunku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yuntu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warrkamunku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960A18" w:rsidRPr="009B18A2" w14:paraId="09CF7BDA" w14:textId="77777777" w:rsidTr="00C97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AD82289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0B1C6EC" w14:textId="77777777" w:rsidR="00960A18" w:rsidRPr="00BB1079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F292DD1" w14:textId="77777777" w:rsidR="00960A18" w:rsidRPr="009B18A2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Maajalunta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yaalpamulku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nyuntu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ka </w:t>
            </w:r>
            <w:proofErr w:type="spellStart"/>
            <w:r>
              <w:rPr>
                <w:rFonts w:cs="Arial"/>
                <w:color w:val="000000" w:themeColor="text1"/>
              </w:rPr>
              <w:t>nyuntumili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project </w:t>
            </w:r>
            <w:proofErr w:type="spellStart"/>
            <w:r>
              <w:rPr>
                <w:rFonts w:cs="Arial"/>
                <w:color w:val="000000" w:themeColor="text1"/>
              </w:rPr>
              <w:t>kujuparnta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960A18" w:rsidRPr="009B18A2" w14:paraId="66E671CD" w14:textId="77777777" w:rsidTr="00C971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7CF1443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E4945C6" w14:textId="77777777" w:rsidR="00960A18" w:rsidRPr="00BB1079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3C06AB4D" w14:textId="77777777" w:rsidR="00960A18" w:rsidRPr="009B18A2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Yaarralula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nyarralunta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yaalpamulku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warrkamuku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960A18" w:rsidRPr="009B18A2" w14:paraId="4287D1C0" w14:textId="77777777" w:rsidTr="00C97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1A8B498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024ED02" w14:textId="77777777" w:rsidR="00960A18" w:rsidRPr="00BB1079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13A52BA3" w14:textId="77777777" w:rsidR="00960A18" w:rsidRPr="009B18A2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If-n </w:t>
            </w:r>
            <w:proofErr w:type="spellStart"/>
            <w:r>
              <w:rPr>
                <w:rFonts w:cs="Arial"/>
                <w:color w:val="000000" w:themeColor="text1"/>
              </w:rPr>
              <w:t>nyuntu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 seeker-</w:t>
            </w:r>
            <w:proofErr w:type="spellStart"/>
            <w:r>
              <w:rPr>
                <w:rFonts w:cs="Arial"/>
                <w:color w:val="000000" w:themeColor="text1"/>
              </w:rPr>
              <w:t>ngka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kintira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majala</w:t>
            </w:r>
            <w:proofErr w:type="spellEnd"/>
            <w:r>
              <w:rPr>
                <w:rFonts w:cs="Arial"/>
                <w:color w:val="000000" w:themeColor="text1"/>
              </w:rPr>
              <w:t xml:space="preserve">; </w:t>
            </w:r>
            <w:proofErr w:type="spellStart"/>
            <w:r>
              <w:rPr>
                <w:rFonts w:cs="Arial"/>
                <w:color w:val="000000" w:themeColor="text1"/>
              </w:rPr>
              <w:t>yunkunta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more </w:t>
            </w:r>
            <w:proofErr w:type="spellStart"/>
            <w:r>
              <w:rPr>
                <w:rFonts w:cs="Arial"/>
                <w:color w:val="000000" w:themeColor="text1"/>
              </w:rPr>
              <w:t>wangkakaja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960A18" w:rsidRPr="009B18A2" w14:paraId="3352C521" w14:textId="77777777" w:rsidTr="00C971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867BCD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5486B80" w14:textId="77777777" w:rsidR="00960A18" w:rsidRPr="00BB1079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1650C2ED" w14:textId="77777777" w:rsidR="00960A18" w:rsidRPr="009B18A2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Maajalunta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warrkamu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wangkaku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nyuntunka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jiilpa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munkarran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nyaaku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960A18" w:rsidRPr="009B18A2" w14:paraId="52250017" w14:textId="77777777" w:rsidTr="00C97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616453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85275C0" w14:textId="77777777" w:rsidR="00960A18" w:rsidRPr="00BB1079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0E7C5066" w14:textId="77777777" w:rsidR="00960A18" w:rsidRPr="009B18A2" w:rsidRDefault="00960A18" w:rsidP="00C9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Centrelink-</w:t>
            </w:r>
            <w:proofErr w:type="spellStart"/>
            <w:r>
              <w:rPr>
                <w:rFonts w:cs="Arial"/>
                <w:color w:val="000000" w:themeColor="text1"/>
              </w:rPr>
              <w:t>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manta </w:t>
            </w:r>
            <w:proofErr w:type="spellStart"/>
            <w:r>
              <w:rPr>
                <w:rFonts w:cs="Arial"/>
                <w:color w:val="000000" w:themeColor="text1"/>
              </w:rPr>
              <w:t>jilanyalu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nyinaku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 seeker-</w:t>
            </w:r>
            <w:proofErr w:type="spellStart"/>
            <w:r>
              <w:rPr>
                <w:rFonts w:cs="Arial"/>
                <w:color w:val="000000" w:themeColor="text1"/>
              </w:rPr>
              <w:t>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RAES.</w:t>
            </w:r>
          </w:p>
        </w:tc>
      </w:tr>
      <w:tr w:rsidR="00960A18" w:rsidRPr="009B18A2" w14:paraId="61557A58" w14:textId="77777777" w:rsidTr="00C971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81648B" w14:textId="77777777" w:rsidR="00960A18" w:rsidRPr="009B18A2" w:rsidRDefault="00960A18" w:rsidP="00C9714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2EFB21CE" w14:textId="77777777" w:rsidR="00960A18" w:rsidRPr="00BB1079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hyperlink r:id="rId8" w:history="1">
              <w:r w:rsidRPr="00FF09BD">
                <w:rPr>
                  <w:rStyle w:val="Hyperlink"/>
                  <w:rFonts w:cs="Arial"/>
                </w:rPr>
                <w:t>www.niaa.gov.au/remote-services</w:t>
              </w:r>
            </w:hyperlink>
          </w:p>
        </w:tc>
        <w:tc>
          <w:tcPr>
            <w:tcW w:w="4947" w:type="dxa"/>
          </w:tcPr>
          <w:p w14:paraId="734CB8AB" w14:textId="77777777" w:rsidR="00960A18" w:rsidRPr="009B18A2" w:rsidRDefault="00960A18" w:rsidP="00C9714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Wangkakuran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ngurrini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ring-</w:t>
            </w:r>
            <w:proofErr w:type="spellStart"/>
            <w:r>
              <w:rPr>
                <w:rFonts w:cs="Arial"/>
                <w:color w:val="000000" w:themeColor="text1"/>
              </w:rPr>
              <w:t>amulku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Pr="0062752F">
              <w:rPr>
                <w:b/>
                <w:bCs/>
              </w:rPr>
              <w:t>1800 079 098</w:t>
            </w:r>
            <w:r>
              <w:rPr>
                <w:b/>
                <w:bCs/>
              </w:rPr>
              <w:t xml:space="preserve"> </w:t>
            </w:r>
            <w:r w:rsidRPr="00D3374A">
              <w:t xml:space="preserve">or </w:t>
            </w:r>
            <w:proofErr w:type="spellStart"/>
            <w:r>
              <w:t>yankun</w:t>
            </w:r>
            <w:proofErr w:type="spellEnd"/>
            <w:r>
              <w:t xml:space="preserve"> </w:t>
            </w:r>
            <w:proofErr w:type="spellStart"/>
            <w:r>
              <w:t>nyaku</w:t>
            </w:r>
            <w:proofErr w:type="spellEnd"/>
            <w:r>
              <w:t xml:space="preserve"> </w:t>
            </w:r>
            <w:hyperlink r:id="rId9" w:history="1">
              <w:r w:rsidRPr="00FF09BD">
                <w:rPr>
                  <w:rStyle w:val="Hyperlink"/>
                  <w:rFonts w:cs="Arial"/>
                </w:rPr>
                <w:t>www.niaa.gov.au/remote-services</w:t>
              </w:r>
            </w:hyperlink>
          </w:p>
        </w:tc>
      </w:tr>
    </w:tbl>
    <w:p w14:paraId="27437656" w14:textId="77777777" w:rsidR="00960A18" w:rsidRPr="009B18A2" w:rsidRDefault="00960A18" w:rsidP="00960A18">
      <w:pPr>
        <w:rPr>
          <w:rFonts w:cs="Arial"/>
        </w:rPr>
      </w:pPr>
    </w:p>
    <w:p w14:paraId="7E3A54B4" w14:textId="77777777" w:rsidR="00B21E04" w:rsidRPr="00960A18" w:rsidRDefault="00B21E04" w:rsidP="00960A18"/>
    <w:sectPr w:rsidR="00B21E04" w:rsidRPr="00960A18" w:rsidSect="00B100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E49B2" w14:textId="77777777" w:rsidR="00F40DE8" w:rsidRDefault="00F40DE8" w:rsidP="0028773F">
      <w:pPr>
        <w:spacing w:after="0" w:line="240" w:lineRule="auto"/>
      </w:pPr>
      <w:r>
        <w:separator/>
      </w:r>
    </w:p>
    <w:p w14:paraId="77BE232D" w14:textId="77777777" w:rsidR="00F40DE8" w:rsidRDefault="00F40DE8"/>
  </w:endnote>
  <w:endnote w:type="continuationSeparator" w:id="0">
    <w:p w14:paraId="61B6678D" w14:textId="77777777" w:rsidR="00F40DE8" w:rsidRDefault="00F40DE8" w:rsidP="0028773F">
      <w:pPr>
        <w:spacing w:after="0" w:line="240" w:lineRule="auto"/>
      </w:pPr>
      <w:r>
        <w:continuationSeparator/>
      </w:r>
    </w:p>
    <w:p w14:paraId="2DAF86F5" w14:textId="77777777" w:rsidR="00F40DE8" w:rsidRDefault="00F40D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AC69AE-E9BA-8E4A-ABF3-E2BA0D085AE9}"/>
    <w:embedBold r:id="rId2" w:fontKey="{3F205841-6017-DA4A-BDFD-91422DF2AC60}"/>
    <w:embedItalic r:id="rId3" w:fontKey="{A513BCDD-B01E-8B4C-9771-E195D2198C2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8AE8DB3-8887-7D40-A173-9E442735F76C}"/>
    <w:embedBold r:id="rId5" w:fontKey="{ED0BE0CC-6CFE-5E4A-9D95-2D617A9F101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6" w:fontKey="{51E94837-54E6-F943-BE18-02CEDEF7F657}"/>
    <w:embedBold r:id="rId7" w:fontKey="{8666E5F8-3237-7842-9935-5EA3A3BCDFCB}"/>
    <w:embedItalic r:id="rId8" w:fontKey="{763D1C7A-9779-6B4D-9BCB-3CCCFF4DE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5C25C8F-CCD6-E540-9B3B-EE0FC44C460D}"/>
    <w:embedBold r:id="rId10" w:fontKey="{9C8AB1A9-588F-6F4A-9DA0-A403F25CE067}"/>
    <w:embedItalic r:id="rId11" w:fontKey="{8699CAFE-7788-F547-B372-2782F66E1F4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FCA655A3-FC33-0E4B-820D-D0A168DCA50D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2475" w14:textId="77777777" w:rsidR="00B25CA7" w:rsidRDefault="00B25C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4A4FA92F" w:rsidR="00B10090" w:rsidRPr="007524D3" w:rsidRDefault="00960A18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Martu Wangka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229E3E2F" w:rsidR="007524D3" w:rsidRPr="007524D3" w:rsidRDefault="00960A18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Martu Wangka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B51E6" w14:textId="77777777" w:rsidR="00F40DE8" w:rsidRDefault="00F40DE8" w:rsidP="0028773F">
      <w:pPr>
        <w:spacing w:after="0" w:line="240" w:lineRule="auto"/>
      </w:pPr>
      <w:r>
        <w:separator/>
      </w:r>
    </w:p>
    <w:p w14:paraId="7001ACC8" w14:textId="77777777" w:rsidR="00F40DE8" w:rsidRDefault="00F40DE8"/>
  </w:footnote>
  <w:footnote w:type="continuationSeparator" w:id="0">
    <w:p w14:paraId="5C7B66F1" w14:textId="77777777" w:rsidR="00F40DE8" w:rsidRDefault="00F40DE8" w:rsidP="0028773F">
      <w:pPr>
        <w:spacing w:after="0" w:line="240" w:lineRule="auto"/>
      </w:pPr>
      <w:r>
        <w:continuationSeparator/>
      </w:r>
    </w:p>
    <w:p w14:paraId="05291BCC" w14:textId="77777777" w:rsidR="00F40DE8" w:rsidRDefault="00F40D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04AD" w14:textId="77777777" w:rsidR="00B25CA7" w:rsidRDefault="00B25C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5FC8AC79" w:rsidR="00443BA2" w:rsidRDefault="00B25CA7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E5F3047" wp14:editId="4A60349B">
          <wp:simplePos x="0" y="0"/>
          <wp:positionH relativeFrom="column">
            <wp:posOffset>5662246</wp:posOffset>
          </wp:positionH>
          <wp:positionV relativeFrom="paragraph">
            <wp:posOffset>-79473</wp:posOffset>
          </wp:positionV>
          <wp:extent cx="1063625" cy="732790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F5DFA"/>
    <w:rsid w:val="00114AA5"/>
    <w:rsid w:val="00156840"/>
    <w:rsid w:val="00187F4E"/>
    <w:rsid w:val="001B5B6F"/>
    <w:rsid w:val="00212210"/>
    <w:rsid w:val="002229F8"/>
    <w:rsid w:val="00237958"/>
    <w:rsid w:val="00247A62"/>
    <w:rsid w:val="00252E3B"/>
    <w:rsid w:val="00257121"/>
    <w:rsid w:val="00260F9A"/>
    <w:rsid w:val="00263AF6"/>
    <w:rsid w:val="0028773F"/>
    <w:rsid w:val="00293EF4"/>
    <w:rsid w:val="002E11A5"/>
    <w:rsid w:val="002E475E"/>
    <w:rsid w:val="0033708E"/>
    <w:rsid w:val="00372B9F"/>
    <w:rsid w:val="003949AE"/>
    <w:rsid w:val="003B6A52"/>
    <w:rsid w:val="00443BA2"/>
    <w:rsid w:val="004733EE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84A0E"/>
    <w:rsid w:val="006C2FA5"/>
    <w:rsid w:val="006C5630"/>
    <w:rsid w:val="00711C60"/>
    <w:rsid w:val="00726502"/>
    <w:rsid w:val="00730F10"/>
    <w:rsid w:val="007524D3"/>
    <w:rsid w:val="007A6468"/>
    <w:rsid w:val="007B5F94"/>
    <w:rsid w:val="007D2DCE"/>
    <w:rsid w:val="007E0A5F"/>
    <w:rsid w:val="007E0DB6"/>
    <w:rsid w:val="007F5F72"/>
    <w:rsid w:val="008109BD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60A18"/>
    <w:rsid w:val="00977F9C"/>
    <w:rsid w:val="00984B0A"/>
    <w:rsid w:val="0098775E"/>
    <w:rsid w:val="00993889"/>
    <w:rsid w:val="00995906"/>
    <w:rsid w:val="009B18A2"/>
    <w:rsid w:val="009E6034"/>
    <w:rsid w:val="009F70D7"/>
    <w:rsid w:val="00A13C16"/>
    <w:rsid w:val="00A84A55"/>
    <w:rsid w:val="00B01314"/>
    <w:rsid w:val="00B05C00"/>
    <w:rsid w:val="00B10090"/>
    <w:rsid w:val="00B15CD0"/>
    <w:rsid w:val="00B21E04"/>
    <w:rsid w:val="00B257F0"/>
    <w:rsid w:val="00B25CA7"/>
    <w:rsid w:val="00B40F88"/>
    <w:rsid w:val="00B673EF"/>
    <w:rsid w:val="00B75ADF"/>
    <w:rsid w:val="00BA6382"/>
    <w:rsid w:val="00BE757D"/>
    <w:rsid w:val="00BF48C5"/>
    <w:rsid w:val="00C91CB1"/>
    <w:rsid w:val="00CB676C"/>
    <w:rsid w:val="00CC72E9"/>
    <w:rsid w:val="00D068DD"/>
    <w:rsid w:val="00D44903"/>
    <w:rsid w:val="00D837DB"/>
    <w:rsid w:val="00D83D90"/>
    <w:rsid w:val="00D84001"/>
    <w:rsid w:val="00D8530C"/>
    <w:rsid w:val="00D91819"/>
    <w:rsid w:val="00D97F30"/>
    <w:rsid w:val="00DD0737"/>
    <w:rsid w:val="00DE2ADC"/>
    <w:rsid w:val="00EA6BF4"/>
    <w:rsid w:val="00EC4A71"/>
    <w:rsid w:val="00F03E5C"/>
    <w:rsid w:val="00F04C3E"/>
    <w:rsid w:val="00F078F7"/>
    <w:rsid w:val="00F13D59"/>
    <w:rsid w:val="00F40DE8"/>
    <w:rsid w:val="00F41AD3"/>
    <w:rsid w:val="00F5641B"/>
    <w:rsid w:val="00F87972"/>
    <w:rsid w:val="00FC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aa.gov.au/remote-services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iaa.gov.au/remote-service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1E27E91A0E0B04C9CDA0844C969A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99C44-AFBB-CD4D-A2B0-78488E37F3AC}"/>
      </w:docPartPr>
      <w:docPartBody>
        <w:p w:rsidR="00000000" w:rsidRDefault="000E3ADF" w:rsidP="000E3ADF">
          <w:pPr>
            <w:pStyle w:val="31E27E91A0E0B04C9CDA0844C969A6F4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0940AF"/>
    <w:rsid w:val="000E3ADF"/>
    <w:rsid w:val="00187F4E"/>
    <w:rsid w:val="00252E3B"/>
    <w:rsid w:val="00293EF4"/>
    <w:rsid w:val="003A3904"/>
    <w:rsid w:val="003C2846"/>
    <w:rsid w:val="003D3E7C"/>
    <w:rsid w:val="004733EE"/>
    <w:rsid w:val="004F583E"/>
    <w:rsid w:val="00680DED"/>
    <w:rsid w:val="006C5630"/>
    <w:rsid w:val="00805EA4"/>
    <w:rsid w:val="008109BD"/>
    <w:rsid w:val="00960D17"/>
    <w:rsid w:val="00AE1694"/>
    <w:rsid w:val="00BF48C5"/>
    <w:rsid w:val="00D70F8A"/>
    <w:rsid w:val="00E8476A"/>
    <w:rsid w:val="00FF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3ADF"/>
    <w:rPr>
      <w:color w:val="666666"/>
    </w:rPr>
  </w:style>
  <w:style w:type="paragraph" w:customStyle="1" w:styleId="7219CD26E503BF46A717700989831DB6">
    <w:name w:val="7219CD26E503BF46A717700989831DB6"/>
    <w:rsid w:val="000940AF"/>
    <w:rPr>
      <w:lang w:eastAsia="en-GB"/>
    </w:rPr>
  </w:style>
  <w:style w:type="paragraph" w:customStyle="1" w:styleId="31E27E91A0E0B04C9CDA0844C969A6F4">
    <w:name w:val="31E27E91A0E0B04C9CDA0844C969A6F4"/>
    <w:rsid w:val="000E3ADF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1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Martu Wangka</dc:title>
  <dc:subject/>
  <dc:creator>Thom Kiorgaard</dc:creator>
  <cp:keywords/>
  <dc:description/>
  <cp:lastModifiedBy>Helga Weiss</cp:lastModifiedBy>
  <cp:revision>2</cp:revision>
  <dcterms:created xsi:type="dcterms:W3CDTF">2026-03-24T23:26:00Z</dcterms:created>
  <dcterms:modified xsi:type="dcterms:W3CDTF">2026-03-24T23:26:00Z</dcterms:modified>
</cp:coreProperties>
</file>